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357B30" w14:textId="77777777" w:rsidR="00E059C7" w:rsidRDefault="00E059C7" w:rsidP="0025582A">
      <w:pPr>
        <w:sectPr w:rsidR="00E059C7" w:rsidSect="00DE1F7B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440" w:right="877" w:bottom="1440" w:left="1440" w:header="227" w:footer="454" w:gutter="0"/>
          <w:cols w:space="708"/>
          <w:titlePg/>
          <w:docGrid w:linePitch="360"/>
        </w:sectPr>
      </w:pPr>
    </w:p>
    <w:p w14:paraId="33C38F45" w14:textId="77777777" w:rsidR="00784815" w:rsidRDefault="00784815" w:rsidP="004E6B02">
      <w:pPr>
        <w:rPr>
          <w:highlight w:val="yellow"/>
        </w:rPr>
      </w:pPr>
      <w:r w:rsidRPr="00784815">
        <w:t>Building construction, erecting scaffolding, roofing, window cleaning, painting and demo</w:t>
      </w:r>
      <w:r>
        <w:t xml:space="preserve">lition are examples of jobs </w:t>
      </w:r>
      <w:r w:rsidRPr="00784815">
        <w:t>that</w:t>
      </w:r>
      <w:r>
        <w:t xml:space="preserve"> may require working at heights</w:t>
      </w:r>
      <w:r w:rsidR="00346FD9">
        <w:t>. Fall</w:t>
      </w:r>
      <w:r w:rsidR="003E7DCE">
        <w:t>s</w:t>
      </w:r>
      <w:r w:rsidR="00346FD9">
        <w:t xml:space="preserve"> from </w:t>
      </w:r>
      <w:r w:rsidR="000E0452">
        <w:t>elevation can</w:t>
      </w:r>
      <w:r w:rsidR="003E7DCE">
        <w:t xml:space="preserve"> </w:t>
      </w:r>
      <w:r w:rsidRPr="00784815">
        <w:t>cause serious injuries, such as concussions and broken bones, and can result in long-term disability</w:t>
      </w:r>
      <w:r w:rsidR="003229D7">
        <w:t xml:space="preserve"> or even fatality.</w:t>
      </w:r>
    </w:p>
    <w:p w14:paraId="705C11B2" w14:textId="77777777" w:rsidR="007C2690" w:rsidRPr="00A021CA" w:rsidRDefault="007C2690" w:rsidP="007C2690">
      <w:pPr>
        <w:pStyle w:val="2ndheading"/>
      </w:pPr>
      <w:r w:rsidRPr="00A021CA">
        <w:t>What’s the hazard?</w:t>
      </w:r>
    </w:p>
    <w:p w14:paraId="171FCC62" w14:textId="7048B886" w:rsidR="004E6B02" w:rsidRPr="00A021CA" w:rsidRDefault="004E6B02" w:rsidP="004E6B02">
      <w:r w:rsidRPr="00A021CA">
        <w:rPr>
          <w:rFonts w:cs="Calibri"/>
        </w:rPr>
        <w:t>A hazard is something that may expose a person to a risk of injury</w:t>
      </w:r>
      <w:r w:rsidRPr="00A021CA">
        <w:t xml:space="preserve">. </w:t>
      </w:r>
      <w:r w:rsidR="00346FD9">
        <w:t xml:space="preserve">Falls from </w:t>
      </w:r>
      <w:r w:rsidR="003E7DCE">
        <w:t>elevation</w:t>
      </w:r>
      <w:r w:rsidR="00346FD9">
        <w:t xml:space="preserve"> are often the result of a combination of factors. </w:t>
      </w:r>
      <w:r w:rsidRPr="00A021CA">
        <w:t>Below are examples of haz</w:t>
      </w:r>
      <w:r w:rsidR="00784815">
        <w:t xml:space="preserve">ards that </w:t>
      </w:r>
      <w:r w:rsidR="004072A0">
        <w:t>often</w:t>
      </w:r>
      <w:r w:rsidR="00784815">
        <w:t xml:space="preserve"> contribute to falls and injuries when</w:t>
      </w:r>
      <w:r w:rsidR="00BA249F">
        <w:t xml:space="preserve"> working at heights</w:t>
      </w:r>
      <w:r w:rsidRPr="00A021CA">
        <w:t>. Which could occur in your workplace? Are there any others that may be relevant in your workplace?</w:t>
      </w:r>
    </w:p>
    <w:p w14:paraId="39F082AD" w14:textId="77777777" w:rsidR="00784815" w:rsidRPr="00784815" w:rsidRDefault="007C2690" w:rsidP="00784815">
      <w:pPr>
        <w:pStyle w:val="4thheading"/>
        <w:sectPr w:rsidR="00784815" w:rsidRPr="00784815" w:rsidSect="00766DDA">
          <w:headerReference w:type="first" r:id="rId12"/>
          <w:type w:val="continuous"/>
          <w:pgSz w:w="12240" w:h="15840"/>
          <w:pgMar w:top="1559" w:right="879" w:bottom="1440" w:left="1157" w:header="459" w:footer="397" w:gutter="0"/>
          <w:cols w:space="708"/>
          <w:docGrid w:linePitch="360"/>
        </w:sectPr>
      </w:pPr>
      <w:r w:rsidRPr="00784815">
        <w:t xml:space="preserve">Examples </w:t>
      </w:r>
      <w:r w:rsidR="0077101F" w:rsidRPr="00784815">
        <w:t>of haz</w:t>
      </w:r>
      <w:r w:rsidR="00784815" w:rsidRPr="00784815">
        <w:t xml:space="preserve">ards that could contribute to falls from elevation </w:t>
      </w:r>
      <w:r w:rsidR="00784815">
        <w:t>include:</w:t>
      </w:r>
    </w:p>
    <w:p w14:paraId="5AD1EDBA" w14:textId="30DBD5CE" w:rsidR="00784815" w:rsidRDefault="00CA15D7" w:rsidP="00784815">
      <w:pPr>
        <w:pStyle w:val="NoSpacing"/>
      </w:pPr>
      <w:r>
        <w:t>w</w:t>
      </w:r>
      <w:r w:rsidR="00784815">
        <w:t>orking without proper fall protection</w:t>
      </w:r>
    </w:p>
    <w:p w14:paraId="4299F254" w14:textId="77777777" w:rsidR="00784815" w:rsidRPr="00BD7516" w:rsidRDefault="00CA15D7" w:rsidP="00784815">
      <w:pPr>
        <w:pStyle w:val="NoSpacing"/>
      </w:pPr>
      <w:r w:rsidRPr="00BD7516">
        <w:t>n</w:t>
      </w:r>
      <w:r w:rsidR="00784815" w:rsidRPr="00BD7516">
        <w:t>ot following safe work procedures</w:t>
      </w:r>
    </w:p>
    <w:p w14:paraId="26F260BA" w14:textId="7CA613AD" w:rsidR="0059411E" w:rsidRPr="00BD7516" w:rsidRDefault="0059411E" w:rsidP="00784815">
      <w:pPr>
        <w:pStyle w:val="NoSpacing"/>
      </w:pPr>
      <w:r w:rsidRPr="00BD7516">
        <w:t>not checking the condition of equipment</w:t>
      </w:r>
    </w:p>
    <w:p w14:paraId="3B757BBD" w14:textId="77777777" w:rsidR="00784815" w:rsidRPr="00BD7516" w:rsidRDefault="00CA15D7" w:rsidP="00784815">
      <w:pPr>
        <w:pStyle w:val="NoSpacing"/>
      </w:pPr>
      <w:r w:rsidRPr="00BD7516">
        <w:t>s</w:t>
      </w:r>
      <w:r w:rsidR="00784815" w:rsidRPr="00BD7516">
        <w:t>lippery or uneven surfaces</w:t>
      </w:r>
    </w:p>
    <w:p w14:paraId="2518D608" w14:textId="77777777" w:rsidR="00784815" w:rsidRPr="00BD7516" w:rsidRDefault="00CA15D7" w:rsidP="00346FD9">
      <w:pPr>
        <w:pStyle w:val="NoSpacing"/>
      </w:pPr>
      <w:r w:rsidRPr="00BD7516">
        <w:t>o</w:t>
      </w:r>
      <w:r w:rsidR="00346FD9" w:rsidRPr="00BD7516">
        <w:t>verexertion</w:t>
      </w:r>
    </w:p>
    <w:p w14:paraId="44D7B89D" w14:textId="0A4DDDDF" w:rsidR="0059411E" w:rsidRPr="00BD7516" w:rsidRDefault="0059411E" w:rsidP="00346FD9">
      <w:pPr>
        <w:pStyle w:val="NoSpacing"/>
      </w:pPr>
      <w:r w:rsidRPr="00BD7516">
        <w:t>not using equipment properly</w:t>
      </w:r>
    </w:p>
    <w:p w14:paraId="22D2325C" w14:textId="77777777" w:rsidR="0059411E" w:rsidRPr="00BD7516" w:rsidRDefault="0059411E" w:rsidP="00346FD9">
      <w:pPr>
        <w:pStyle w:val="NoSpacing"/>
      </w:pPr>
      <w:r w:rsidRPr="00BD7516">
        <w:t>using equipment without proper training</w:t>
      </w:r>
    </w:p>
    <w:p w14:paraId="74E2A64C" w14:textId="77777777" w:rsidR="0059411E" w:rsidRPr="00784815" w:rsidRDefault="0059411E" w:rsidP="0059411E">
      <w:pPr>
        <w:pStyle w:val="NoSpacing"/>
        <w:numPr>
          <w:ilvl w:val="0"/>
          <w:numId w:val="0"/>
        </w:numPr>
        <w:ind w:left="284" w:hanging="284"/>
        <w:sectPr w:rsidR="0059411E" w:rsidRPr="00784815" w:rsidSect="00784815">
          <w:type w:val="continuous"/>
          <w:pgSz w:w="12240" w:h="15840"/>
          <w:pgMar w:top="1559" w:right="879" w:bottom="1440" w:left="1157" w:header="459" w:footer="397" w:gutter="0"/>
          <w:cols w:num="2" w:space="708"/>
          <w:docGrid w:linePitch="360"/>
        </w:sectPr>
      </w:pPr>
    </w:p>
    <w:p w14:paraId="36129843" w14:textId="77777777" w:rsidR="007C2690" w:rsidRPr="00A021CA" w:rsidRDefault="007C2690" w:rsidP="00346FD9">
      <w:pPr>
        <w:pStyle w:val="NoSpacing"/>
        <w:numPr>
          <w:ilvl w:val="0"/>
          <w:numId w:val="0"/>
        </w:numPr>
        <w:ind w:left="284"/>
        <w:rPr>
          <w:rStyle w:val="Heading2Char"/>
          <w:rFonts w:eastAsia="Calibri"/>
        </w:rPr>
        <w:sectPr w:rsidR="007C2690" w:rsidRPr="00A021CA" w:rsidSect="007C2690">
          <w:type w:val="continuous"/>
          <w:pgSz w:w="12240" w:h="15840"/>
          <w:pgMar w:top="1559" w:right="879" w:bottom="1440" w:left="1157" w:header="459" w:footer="397" w:gutter="0"/>
          <w:cols w:num="2" w:space="708"/>
          <w:docGrid w:linePitch="360"/>
        </w:sectPr>
      </w:pPr>
    </w:p>
    <w:p w14:paraId="0268167D" w14:textId="77777777" w:rsidR="00621BE5" w:rsidRDefault="00621BE5" w:rsidP="007C2690">
      <w:pPr>
        <w:pStyle w:val="2ndheading"/>
        <w:rPr>
          <w:rStyle w:val="Heading2Char"/>
        </w:rPr>
      </w:pPr>
      <w:r>
        <w:rPr>
          <w:rStyle w:val="Heading2Char"/>
        </w:rPr>
        <w:t xml:space="preserve">What can be done to prevent falls </w:t>
      </w:r>
      <w:r w:rsidR="00EE473C">
        <w:rPr>
          <w:rStyle w:val="Heading2Char"/>
        </w:rPr>
        <w:t>when working at heights</w:t>
      </w:r>
      <w:r>
        <w:rPr>
          <w:rStyle w:val="Heading2Char"/>
        </w:rPr>
        <w:t>?</w:t>
      </w:r>
    </w:p>
    <w:p w14:paraId="6E336C36" w14:textId="77777777" w:rsidR="000311D7" w:rsidRPr="000311D7" w:rsidRDefault="00384214" w:rsidP="000311D7">
      <w:r w:rsidRPr="00384214">
        <w:t xml:space="preserve">The most effective way to </w:t>
      </w:r>
      <w:r>
        <w:t>prevent</w:t>
      </w:r>
      <w:r w:rsidRPr="00384214">
        <w:t xml:space="preserve"> a fall is to eliminate the need to work at </w:t>
      </w:r>
      <w:r>
        <w:t>height</w:t>
      </w:r>
      <w:r w:rsidR="00464CBC">
        <w:t>s</w:t>
      </w:r>
      <w:r w:rsidRPr="00384214">
        <w:t xml:space="preserve">. If that's not possible, there are </w:t>
      </w:r>
      <w:r>
        <w:t xml:space="preserve">a </w:t>
      </w:r>
      <w:r w:rsidRPr="000311D7">
        <w:t xml:space="preserve">few ways to reduce </w:t>
      </w:r>
      <w:r w:rsidR="009B1943" w:rsidRPr="000311D7">
        <w:t xml:space="preserve">the </w:t>
      </w:r>
      <w:r w:rsidRPr="000311D7">
        <w:t>risk</w:t>
      </w:r>
      <w:r w:rsidR="000311D7">
        <w:t>.</w:t>
      </w:r>
    </w:p>
    <w:p w14:paraId="45CB334E" w14:textId="77777777" w:rsidR="000311D7" w:rsidRPr="000311D7" w:rsidRDefault="000311D7" w:rsidP="000311D7">
      <w:pPr>
        <w:pStyle w:val="NoSpacing"/>
      </w:pPr>
      <w:r w:rsidRPr="000311D7">
        <w:t xml:space="preserve">Safe work procedures, like using three points of contact when climbing onto or down from equipment, can also prevent injuries when working at heights. </w:t>
      </w:r>
    </w:p>
    <w:p w14:paraId="1F7C0018" w14:textId="77777777" w:rsidR="000311D7" w:rsidRPr="000311D7" w:rsidRDefault="000311D7" w:rsidP="000311D7">
      <w:pPr>
        <w:pStyle w:val="NoSpacing"/>
      </w:pPr>
      <w:r w:rsidRPr="000311D7">
        <w:t>Guardrails</w:t>
      </w:r>
      <w:r w:rsidR="009B1943" w:rsidRPr="000311D7">
        <w:t xml:space="preserve"> can form a protective barrier around an opening or edge to prevent a fall to a lower level. </w:t>
      </w:r>
    </w:p>
    <w:p w14:paraId="731C5A81" w14:textId="77777777" w:rsidR="000311D7" w:rsidRPr="000311D7" w:rsidRDefault="009B1943" w:rsidP="000311D7">
      <w:pPr>
        <w:pStyle w:val="NoSpacing"/>
      </w:pPr>
      <w:r w:rsidRPr="000311D7">
        <w:t>Fall restraint systems can prevent injury by attaching workers to a fixed-length line that prevents them from travelling t</w:t>
      </w:r>
      <w:r w:rsidR="009A358B">
        <w:t>o</w:t>
      </w:r>
      <w:r w:rsidRPr="000311D7">
        <w:t xml:space="preserve">o close to an opening or edge. </w:t>
      </w:r>
    </w:p>
    <w:p w14:paraId="21C8F323" w14:textId="77777777" w:rsidR="000311D7" w:rsidRPr="000311D7" w:rsidRDefault="009B1943" w:rsidP="000311D7">
      <w:pPr>
        <w:pStyle w:val="NoSpacing"/>
      </w:pPr>
      <w:r w:rsidRPr="000311D7">
        <w:t>Fall arrest systems (including a</w:t>
      </w:r>
      <w:r w:rsidR="009A358B">
        <w:t xml:space="preserve"> lanyard or lifeline, a harness</w:t>
      </w:r>
      <w:r w:rsidRPr="000311D7">
        <w:t xml:space="preserve"> and</w:t>
      </w:r>
      <w:r w:rsidR="009A358B">
        <w:t xml:space="preserve"> </w:t>
      </w:r>
      <w:r w:rsidRPr="000311D7">
        <w:t xml:space="preserve">an anchor) can prevent injury after a fall by stopping workers from hitting the surface below. </w:t>
      </w:r>
    </w:p>
    <w:p w14:paraId="35244B53" w14:textId="77777777" w:rsidR="000311D7" w:rsidRPr="00384214" w:rsidRDefault="000311D7" w:rsidP="000311D7">
      <w:pPr>
        <w:pStyle w:val="NoSpacing"/>
        <w:numPr>
          <w:ilvl w:val="0"/>
          <w:numId w:val="0"/>
        </w:numPr>
        <w:ind w:left="284"/>
      </w:pPr>
    </w:p>
    <w:p w14:paraId="4C6A7F2D" w14:textId="77777777" w:rsidR="00E13872" w:rsidRDefault="00E13872" w:rsidP="00E13872">
      <w:pPr>
        <w:pStyle w:val="4thheading"/>
        <w:rPr>
          <w:rStyle w:val="Strong"/>
        </w:rPr>
      </w:pPr>
      <w:r>
        <w:rPr>
          <w:rStyle w:val="Strong"/>
        </w:rPr>
        <w:t>Required by law:</w:t>
      </w:r>
    </w:p>
    <w:p w14:paraId="2C9DBAE3" w14:textId="77777777" w:rsidR="00E13872" w:rsidRDefault="00E13872" w:rsidP="00E13872">
      <w:pPr>
        <w:pStyle w:val="NoSpacing"/>
        <w:sectPr w:rsidR="00E13872" w:rsidSect="004E6B02">
          <w:type w:val="continuous"/>
          <w:pgSz w:w="12240" w:h="15840"/>
          <w:pgMar w:top="1559" w:right="879" w:bottom="1440" w:left="1157" w:header="459" w:footer="397" w:gutter="0"/>
          <w:cols w:space="708"/>
          <w:docGrid w:linePitch="360"/>
        </w:sectPr>
      </w:pPr>
    </w:p>
    <w:p w14:paraId="3A1772A1" w14:textId="20230F17" w:rsidR="00E13872" w:rsidRPr="00600ADA" w:rsidRDefault="00E13872" w:rsidP="00E13872">
      <w:pPr>
        <w:pStyle w:val="NoSpacing"/>
      </w:pPr>
      <w:r w:rsidRPr="00600ADA">
        <w:t xml:space="preserve">employers must do hazard assessments </w:t>
      </w:r>
      <w:r w:rsidR="004072A0">
        <w:t>and</w:t>
      </w:r>
      <w:r w:rsidRPr="00600ADA">
        <w:t xml:space="preserve"> identify </w:t>
      </w:r>
      <w:r w:rsidR="00F90CE9">
        <w:t xml:space="preserve">any </w:t>
      </w:r>
      <w:r w:rsidRPr="00600ADA">
        <w:t>hazards in their workplaces</w:t>
      </w:r>
      <w:r w:rsidR="00464CBC">
        <w:t xml:space="preserve">, including hazards when working at heights </w:t>
      </w:r>
    </w:p>
    <w:p w14:paraId="30954E00" w14:textId="4328811C" w:rsidR="00E13872" w:rsidRDefault="00DD54BD" w:rsidP="00DD54BD">
      <w:pPr>
        <w:pStyle w:val="NoSpacing"/>
      </w:pPr>
      <w:r w:rsidRPr="00DD54BD">
        <w:t>employers must have safe work procedures for identified hazards that cannot be eliminated</w:t>
      </w:r>
      <w:bookmarkStart w:id="0" w:name="_GoBack"/>
      <w:bookmarkEnd w:id="0"/>
      <w:r w:rsidR="004072A0">
        <w:t xml:space="preserve"> </w:t>
      </w:r>
    </w:p>
    <w:p w14:paraId="6ADE22B9" w14:textId="22EAB4B1" w:rsidR="00E13872" w:rsidRDefault="00E13872" w:rsidP="00E13872">
      <w:pPr>
        <w:pStyle w:val="NoSpacing"/>
      </w:pPr>
      <w:r>
        <w:t xml:space="preserve">employers must offer training to employees on safe work procedures </w:t>
      </w:r>
    </w:p>
    <w:p w14:paraId="66E71368" w14:textId="66E182F1" w:rsidR="00E13872" w:rsidRDefault="00E13872" w:rsidP="00E13872">
      <w:pPr>
        <w:pStyle w:val="NoSpacing"/>
      </w:pPr>
      <w:r>
        <w:t xml:space="preserve">employers must have </w:t>
      </w:r>
      <w:r w:rsidRPr="00C76EAC">
        <w:t>procedures for reporting, investigating, and documenting incidents and injuries</w:t>
      </w:r>
      <w:r>
        <w:t xml:space="preserve">, and offer training to employees on those procedures </w:t>
      </w:r>
    </w:p>
    <w:p w14:paraId="49E074E4" w14:textId="48C84C7D" w:rsidR="00F90CE9" w:rsidRDefault="00676951" w:rsidP="00E13872">
      <w:pPr>
        <w:pStyle w:val="NoSpacing"/>
      </w:pPr>
      <w:r>
        <w:t xml:space="preserve">employers must provide and ensure </w:t>
      </w:r>
      <w:r w:rsidR="00F90CE9">
        <w:t>fall</w:t>
      </w:r>
      <w:r w:rsidR="00384214">
        <w:t xml:space="preserve"> restraint or</w:t>
      </w:r>
      <w:r w:rsidR="00F90CE9">
        <w:t xml:space="preserve"> arrest</w:t>
      </w:r>
      <w:r>
        <w:t xml:space="preserve"> protection is correctly </w:t>
      </w:r>
      <w:r w:rsidR="00FD35FF">
        <w:t>used where</w:t>
      </w:r>
      <w:r>
        <w:t xml:space="preserve"> required </w:t>
      </w:r>
    </w:p>
    <w:p w14:paraId="42F12F30" w14:textId="3492F6FB" w:rsidR="00464CBC" w:rsidRDefault="00464CBC" w:rsidP="00464CBC">
      <w:pPr>
        <w:pStyle w:val="NoSpacing"/>
      </w:pPr>
      <w:r w:rsidRPr="00464CBC">
        <w:lastRenderedPageBreak/>
        <w:t xml:space="preserve">employers must have fall protection programs where required </w:t>
      </w:r>
    </w:p>
    <w:p w14:paraId="39AC0E8B" w14:textId="49A861D5" w:rsidR="00676951" w:rsidRDefault="00676951" w:rsidP="00676951">
      <w:pPr>
        <w:pStyle w:val="NoSpacing"/>
      </w:pPr>
      <w:r>
        <w:t xml:space="preserve">workers must correctly wear all required components of a </w:t>
      </w:r>
      <w:r w:rsidRPr="00676951">
        <w:t>personal protection system for fall arrest</w:t>
      </w:r>
      <w:r w:rsidR="00464CBC">
        <w:t xml:space="preserve"> </w:t>
      </w:r>
    </w:p>
    <w:p w14:paraId="18B6B6A0" w14:textId="4B9E080D" w:rsidR="00464CBC" w:rsidRDefault="00464CBC" w:rsidP="00523CDA">
      <w:pPr>
        <w:pStyle w:val="NoSpacing"/>
      </w:pPr>
      <w:r w:rsidRPr="00464CBC">
        <w:t xml:space="preserve">employers must ensure guards, guardrails, safety nets or other devices are installed and inspected where required </w:t>
      </w:r>
    </w:p>
    <w:p w14:paraId="3488E095" w14:textId="08A7AE6C" w:rsidR="00B709A9" w:rsidRPr="00BD7516" w:rsidRDefault="00B709A9" w:rsidP="00555FB5">
      <w:pPr>
        <w:pStyle w:val="NoSpacing"/>
      </w:pPr>
      <w:r w:rsidRPr="00BD7516">
        <w:t xml:space="preserve">employers and workers have specific requirements when working at heights in building construction, see Yukon </w:t>
      </w:r>
      <w:r w:rsidRPr="00BD7516">
        <w:rPr>
          <w:i/>
        </w:rPr>
        <w:t>Occupational Health and Safety Regulations</w:t>
      </w:r>
      <w:r w:rsidRPr="00BD7516">
        <w:t xml:space="preserve">, </w:t>
      </w:r>
      <w:r w:rsidR="00E80621">
        <w:t xml:space="preserve">Part </w:t>
      </w:r>
      <w:r w:rsidRPr="00BD7516">
        <w:t>10</w:t>
      </w:r>
    </w:p>
    <w:p w14:paraId="021C8069" w14:textId="77777777" w:rsidR="00B709A9" w:rsidRPr="00BD7516" w:rsidRDefault="00B709A9" w:rsidP="00E13872">
      <w:pPr>
        <w:pStyle w:val="4thheading"/>
        <w:rPr>
          <w:rFonts w:ascii="Calibri Light" w:hAnsi="Calibri Light" w:cs="Times New Roman"/>
        </w:rPr>
      </w:pPr>
    </w:p>
    <w:p w14:paraId="1A76EC2D" w14:textId="77777777" w:rsidR="00E13872" w:rsidRPr="00BD7516" w:rsidRDefault="00E13872" w:rsidP="00E13872">
      <w:pPr>
        <w:pStyle w:val="4thheading"/>
        <w:rPr>
          <w:rStyle w:val="Strong"/>
        </w:rPr>
      </w:pPr>
      <w:r w:rsidRPr="00BD7516">
        <w:rPr>
          <w:rStyle w:val="Strong"/>
        </w:rPr>
        <w:t>Additional controls:</w:t>
      </w:r>
    </w:p>
    <w:p w14:paraId="5F4F3E62" w14:textId="77777777" w:rsidR="00E13872" w:rsidRPr="00BD7516" w:rsidRDefault="00E13872" w:rsidP="00E13872">
      <w:pPr>
        <w:pStyle w:val="NoSpacing"/>
        <w:sectPr w:rsidR="00E13872" w:rsidRPr="00BD7516" w:rsidSect="00766DDA">
          <w:type w:val="continuous"/>
          <w:pgSz w:w="12240" w:h="15840"/>
          <w:pgMar w:top="1559" w:right="879" w:bottom="1440" w:left="1157" w:header="459" w:footer="397" w:gutter="0"/>
          <w:cols w:space="708"/>
          <w:docGrid w:linePitch="360"/>
        </w:sectPr>
      </w:pPr>
    </w:p>
    <w:p w14:paraId="7E1923BE" w14:textId="23DB1497" w:rsidR="00621BE5" w:rsidRPr="00BD7516" w:rsidRDefault="00CA15D7" w:rsidP="00E13872">
      <w:pPr>
        <w:pStyle w:val="NoSpacing"/>
      </w:pPr>
      <w:r w:rsidRPr="00BD7516">
        <w:t>practi</w:t>
      </w:r>
      <w:r w:rsidR="00E11AC3">
        <w:t>s</w:t>
      </w:r>
      <w:r w:rsidRPr="00BD7516">
        <w:t>e good housekeeping</w:t>
      </w:r>
    </w:p>
    <w:p w14:paraId="257D30AD" w14:textId="77777777" w:rsidR="0059411E" w:rsidRPr="00BD7516" w:rsidRDefault="00CA15D7" w:rsidP="0059411E">
      <w:pPr>
        <w:pStyle w:val="NoSpacing"/>
      </w:pPr>
      <w:r w:rsidRPr="00BD7516">
        <w:t>inspect and maintain footwear</w:t>
      </w:r>
      <w:r w:rsidR="0059411E" w:rsidRPr="00BD7516">
        <w:t xml:space="preserve"> </w:t>
      </w:r>
    </w:p>
    <w:p w14:paraId="4EC1320A" w14:textId="77777777" w:rsidR="00CA15D7" w:rsidRPr="00BD7516" w:rsidRDefault="0059411E" w:rsidP="0077787D">
      <w:pPr>
        <w:pStyle w:val="NoSpacing"/>
      </w:pPr>
      <w:r w:rsidRPr="00BD7516">
        <w:t>inspect, maintain and replace fall protection equipment as required by the manufacturer</w:t>
      </w:r>
    </w:p>
    <w:p w14:paraId="592AC7D7" w14:textId="7C76120D" w:rsidR="00AE14BF" w:rsidRDefault="00CA15D7" w:rsidP="00C83E1D">
      <w:pPr>
        <w:pStyle w:val="NoSpacing"/>
      </w:pPr>
      <w:r w:rsidRPr="00BD7516">
        <w:t xml:space="preserve">carry only as much can be safely handled </w:t>
      </w:r>
    </w:p>
    <w:p w14:paraId="59416077" w14:textId="77777777" w:rsidR="00CA15D7" w:rsidRDefault="00CA15D7" w:rsidP="00CA15D7">
      <w:pPr>
        <w:pStyle w:val="NoSpacing"/>
      </w:pPr>
      <w:r>
        <w:t xml:space="preserve">maintain appropriate pace </w:t>
      </w:r>
    </w:p>
    <w:p w14:paraId="3C1E9B82" w14:textId="77777777" w:rsidR="00CA15D7" w:rsidRDefault="00CA15D7" w:rsidP="00CA15D7">
      <w:pPr>
        <w:pStyle w:val="NoSpacing"/>
      </w:pPr>
      <w:r>
        <w:t xml:space="preserve">stay alert and avoid distractions </w:t>
      </w:r>
    </w:p>
    <w:p w14:paraId="7D40A1BD" w14:textId="77777777" w:rsidR="00CA15D7" w:rsidRPr="00C13EB1" w:rsidRDefault="00CA15D7" w:rsidP="00CA15D7">
      <w:pPr>
        <w:pStyle w:val="NoSpacing"/>
      </w:pPr>
      <w:r>
        <w:t>m</w:t>
      </w:r>
      <w:r w:rsidRPr="00C13EB1">
        <w:t>aintain quality of walking surfaces</w:t>
      </w:r>
    </w:p>
    <w:p w14:paraId="3389D5DC" w14:textId="77777777" w:rsidR="00CA15D7" w:rsidRDefault="00CA15D7" w:rsidP="00CA15D7">
      <w:pPr>
        <w:pStyle w:val="NoSpacing"/>
      </w:pPr>
      <w:r>
        <w:t xml:space="preserve">double check </w:t>
      </w:r>
      <w:r w:rsidR="00E71916">
        <w:t>surfaces</w:t>
      </w:r>
      <w:r>
        <w:t xml:space="preserve"> when carrying large items</w:t>
      </w:r>
    </w:p>
    <w:p w14:paraId="49DE18B0" w14:textId="77777777" w:rsidR="00CA15D7" w:rsidRPr="00384214" w:rsidRDefault="00CA15D7" w:rsidP="00AE14BF">
      <w:pPr>
        <w:pStyle w:val="NoSpacing"/>
        <w:numPr>
          <w:ilvl w:val="0"/>
          <w:numId w:val="0"/>
        </w:numPr>
        <w:ind w:left="284"/>
        <w:rPr>
          <w:highlight w:val="yellow"/>
        </w:rPr>
        <w:sectPr w:rsidR="00CA15D7" w:rsidRPr="00384214" w:rsidSect="00CA15D7">
          <w:type w:val="continuous"/>
          <w:pgSz w:w="12240" w:h="15840"/>
          <w:pgMar w:top="1559" w:right="879" w:bottom="1440" w:left="1157" w:header="459" w:footer="397" w:gutter="0"/>
          <w:cols w:num="2" w:space="708"/>
          <w:docGrid w:linePitch="360"/>
        </w:sectPr>
      </w:pPr>
    </w:p>
    <w:p w14:paraId="6865E184" w14:textId="77777777" w:rsidR="00E13872" w:rsidRPr="00621BE5" w:rsidRDefault="00E13872" w:rsidP="00E13872">
      <w:pPr>
        <w:pStyle w:val="NoSpacing"/>
        <w:numPr>
          <w:ilvl w:val="0"/>
          <w:numId w:val="0"/>
        </w:numPr>
        <w:ind w:left="284"/>
      </w:pPr>
    </w:p>
    <w:p w14:paraId="27896D08" w14:textId="77777777" w:rsidR="007C2690" w:rsidRPr="00621BE5" w:rsidRDefault="007C2690" w:rsidP="007C2690">
      <w:pPr>
        <w:pStyle w:val="2ndheading"/>
        <w:rPr>
          <w:sz w:val="28"/>
          <w:szCs w:val="28"/>
        </w:rPr>
      </w:pPr>
      <w:r w:rsidRPr="00621BE5">
        <w:rPr>
          <w:rStyle w:val="Heading2Char"/>
        </w:rPr>
        <w:t>Discussion questions</w:t>
      </w:r>
      <w:r w:rsidRPr="001C2898">
        <w:rPr>
          <w:bCs/>
        </w:rPr>
        <w:t>:</w:t>
      </w:r>
    </w:p>
    <w:p w14:paraId="5E288AD8" w14:textId="77777777" w:rsidR="007C2690" w:rsidRDefault="00621BE5" w:rsidP="00621BE5">
      <w:pPr>
        <w:pStyle w:val="NoSpacing"/>
        <w:numPr>
          <w:ilvl w:val="0"/>
          <w:numId w:val="39"/>
        </w:numPr>
        <w:autoSpaceDE/>
        <w:autoSpaceDN/>
        <w:adjustRightInd/>
        <w:ind w:right="0"/>
      </w:pPr>
      <w:r>
        <w:t>What safe work procedures are in your workplace to prevent falls from elevation and is training offered on those procedures?</w:t>
      </w:r>
    </w:p>
    <w:p w14:paraId="5463707C" w14:textId="77777777" w:rsidR="00621BE5" w:rsidRDefault="00621BE5" w:rsidP="00621BE5">
      <w:pPr>
        <w:pStyle w:val="NoSpacing"/>
        <w:numPr>
          <w:ilvl w:val="0"/>
          <w:numId w:val="39"/>
        </w:numPr>
        <w:autoSpaceDE/>
        <w:autoSpaceDN/>
        <w:adjustRightInd/>
        <w:ind w:right="0"/>
      </w:pPr>
      <w:r>
        <w:t xml:space="preserve">Does your workplace have appropriate fall </w:t>
      </w:r>
      <w:r w:rsidR="00E71916">
        <w:t xml:space="preserve">arrest </w:t>
      </w:r>
      <w:r w:rsidRPr="00BD7516">
        <w:t xml:space="preserve">protection </w:t>
      </w:r>
      <w:r w:rsidR="00AE14BF" w:rsidRPr="00BD7516">
        <w:t xml:space="preserve">and procedures </w:t>
      </w:r>
      <w:r w:rsidRPr="00BD7516">
        <w:t>for</w:t>
      </w:r>
      <w:r>
        <w:t xml:space="preserve"> workers?</w:t>
      </w:r>
    </w:p>
    <w:p w14:paraId="05DF3418" w14:textId="77777777" w:rsidR="00621BE5" w:rsidRPr="00A021CA" w:rsidRDefault="00621BE5" w:rsidP="00621BE5">
      <w:pPr>
        <w:pStyle w:val="NoSpacing"/>
        <w:numPr>
          <w:ilvl w:val="0"/>
          <w:numId w:val="0"/>
        </w:numPr>
        <w:autoSpaceDE/>
        <w:autoSpaceDN/>
        <w:adjustRightInd/>
        <w:ind w:left="284" w:right="0" w:hanging="284"/>
      </w:pPr>
    </w:p>
    <w:p w14:paraId="5EDE3789" w14:textId="77777777" w:rsidR="007C2690" w:rsidRPr="00A021CA" w:rsidRDefault="007C2690" w:rsidP="007C2690">
      <w:pPr>
        <w:pStyle w:val="2ndheading"/>
      </w:pPr>
      <w:r w:rsidRPr="00A021CA">
        <w:t>More information:</w:t>
      </w:r>
    </w:p>
    <w:p w14:paraId="0E05732A" w14:textId="77777777" w:rsidR="007C2690" w:rsidRPr="00A021CA" w:rsidRDefault="007C2690" w:rsidP="007C2690">
      <w:r w:rsidRPr="00A021CA">
        <w:t xml:space="preserve">If you have questions </w:t>
      </w:r>
      <w:r w:rsidR="00EA2373">
        <w:t xml:space="preserve">about </w:t>
      </w:r>
      <w:r w:rsidR="005B794E">
        <w:t xml:space="preserve">preventing falls when </w:t>
      </w:r>
      <w:r w:rsidR="00784815">
        <w:t>working at heights</w:t>
      </w:r>
      <w:r w:rsidRPr="00A021CA">
        <w:t>, please contact:</w:t>
      </w:r>
    </w:p>
    <w:p w14:paraId="021FD76C" w14:textId="56FDE9F5" w:rsidR="007C2690" w:rsidRPr="00A021CA" w:rsidRDefault="007C2690" w:rsidP="007C2690">
      <w:pPr>
        <w:pStyle w:val="NoSpacing"/>
      </w:pPr>
      <w:r w:rsidRPr="00A021CA">
        <w:t xml:space="preserve">Yukon Workers’ Compensation Health and Safety Board, </w:t>
      </w:r>
      <w:r w:rsidR="00E11AC3">
        <w:t>867-</w:t>
      </w:r>
      <w:r w:rsidRPr="00A021CA">
        <w:rPr>
          <w:color w:val="000000"/>
        </w:rPr>
        <w:t xml:space="preserve">667-5450 or 1-800-661-0443 or </w:t>
      </w:r>
      <w:hyperlink r:id="rId13" w:history="1">
        <w:r w:rsidR="001C2898" w:rsidRPr="005E2256">
          <w:rPr>
            <w:rStyle w:val="Hyperlink"/>
          </w:rPr>
          <w:t>worksafe@gov.yk.ca</w:t>
        </w:r>
      </w:hyperlink>
    </w:p>
    <w:p w14:paraId="1A97F073" w14:textId="77777777" w:rsidR="00AA151B" w:rsidRPr="00A021CA" w:rsidRDefault="00763A94" w:rsidP="00D47B13">
      <w:pPr>
        <w:pStyle w:val="2ndheading"/>
        <w:ind w:hanging="284"/>
      </w:pPr>
      <w:r w:rsidRPr="00A021CA">
        <w:br w:type="page"/>
      </w:r>
      <w:r w:rsidR="00CD10C9" w:rsidRPr="00A021CA">
        <w:lastRenderedPageBreak/>
        <w:t xml:space="preserve">Safety </w:t>
      </w:r>
      <w:r w:rsidR="003E77BD" w:rsidRPr="00A021CA">
        <w:t>T</w:t>
      </w:r>
      <w:r w:rsidR="00FC41AC" w:rsidRPr="00A021CA">
        <w:t>alk</w:t>
      </w:r>
      <w:r w:rsidR="00B7202F" w:rsidRPr="00A021CA">
        <w:t xml:space="preserve"> record:</w:t>
      </w:r>
    </w:p>
    <w:p w14:paraId="51F037AE" w14:textId="77777777" w:rsidR="0016156E" w:rsidRPr="00A021CA" w:rsidRDefault="0016156E" w:rsidP="007F75B8">
      <w:pPr>
        <w:ind w:left="-284"/>
      </w:pPr>
      <w:r w:rsidRPr="00A021CA">
        <w:t xml:space="preserve">Print and complete this page or fill in electronically, then save as a record of your Safety </w:t>
      </w:r>
      <w:r w:rsidR="003E77BD" w:rsidRPr="00A021CA">
        <w:t>T</w:t>
      </w:r>
      <w:r w:rsidRPr="00A021CA">
        <w:t>alk.</w:t>
      </w:r>
    </w:p>
    <w:p w14:paraId="0794FF22" w14:textId="77777777" w:rsidR="00067374" w:rsidRPr="00A021CA" w:rsidRDefault="00067374" w:rsidP="00C94D8F">
      <w:pPr>
        <w:autoSpaceDE w:val="0"/>
        <w:autoSpaceDN w:val="0"/>
        <w:adjustRightInd w:val="0"/>
        <w:spacing w:after="37" w:line="240" w:lineRule="auto"/>
        <w:ind w:left="-284" w:right="-142"/>
      </w:pPr>
    </w:p>
    <w:p w14:paraId="7A0C648F" w14:textId="77777777" w:rsidR="00067374" w:rsidRPr="00A021CA" w:rsidRDefault="00067374" w:rsidP="00067374">
      <w:pPr>
        <w:autoSpaceDE w:val="0"/>
        <w:autoSpaceDN w:val="0"/>
        <w:adjustRightInd w:val="0"/>
        <w:spacing w:after="37" w:line="240" w:lineRule="auto"/>
        <w:ind w:left="-284" w:right="-142"/>
        <w:rPr>
          <w:rFonts w:eastAsia="Times New Roman"/>
          <w:color w:val="2E74B5"/>
          <w:sz w:val="26"/>
          <w:szCs w:val="26"/>
        </w:rPr>
      </w:pPr>
    </w:p>
    <w:p w14:paraId="487ABE68" w14:textId="77777777" w:rsidR="00B26B24" w:rsidRPr="00A021CA" w:rsidRDefault="00B26B24" w:rsidP="00C94D8F">
      <w:pPr>
        <w:autoSpaceDE w:val="0"/>
        <w:autoSpaceDN w:val="0"/>
        <w:adjustRightInd w:val="0"/>
        <w:spacing w:after="37" w:line="240" w:lineRule="auto"/>
        <w:ind w:left="-284" w:right="-142"/>
      </w:pPr>
    </w:p>
    <w:tbl>
      <w:tblPr>
        <w:tblW w:w="0" w:type="auto"/>
        <w:tblInd w:w="-426" w:type="dxa"/>
        <w:tblLook w:val="04A0" w:firstRow="1" w:lastRow="0" w:firstColumn="1" w:lastColumn="0" w:noHBand="0" w:noVBand="1"/>
      </w:tblPr>
      <w:tblGrid>
        <w:gridCol w:w="2408"/>
        <w:gridCol w:w="3688"/>
        <w:gridCol w:w="283"/>
        <w:gridCol w:w="3970"/>
      </w:tblGrid>
      <w:tr w:rsidR="006F34B5" w:rsidRPr="00A021CA" w14:paraId="4BC53E1D" w14:textId="77777777" w:rsidTr="00E25F3B">
        <w:trPr>
          <w:trHeight w:val="736"/>
        </w:trPr>
        <w:tc>
          <w:tcPr>
            <w:tcW w:w="2408" w:type="dxa"/>
            <w:shd w:val="clear" w:color="auto" w:fill="auto"/>
          </w:tcPr>
          <w:p w14:paraId="27E76A62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>Comments/</w:t>
            </w:r>
            <w:r w:rsidR="0085574F" w:rsidRPr="00A021CA">
              <w:t>s</w:t>
            </w:r>
            <w:r w:rsidRPr="00A021CA">
              <w:t>uggestions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73E8F9D4" w14:textId="77777777" w:rsidR="002E6B28" w:rsidRPr="00A021CA" w:rsidRDefault="002E6B28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1C71D322" w14:textId="77777777" w:rsidTr="00E25F3B">
        <w:trPr>
          <w:trHeight w:val="293"/>
        </w:trPr>
        <w:tc>
          <w:tcPr>
            <w:tcW w:w="2408" w:type="dxa"/>
            <w:shd w:val="clear" w:color="auto" w:fill="FFFFFF"/>
          </w:tcPr>
          <w:p w14:paraId="68ECC15D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5DC2FD07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3C591C28" w14:textId="77777777" w:rsidTr="00E25F3B">
        <w:trPr>
          <w:trHeight w:val="709"/>
        </w:trPr>
        <w:tc>
          <w:tcPr>
            <w:tcW w:w="2408" w:type="dxa"/>
            <w:shd w:val="clear" w:color="auto" w:fill="auto"/>
          </w:tcPr>
          <w:p w14:paraId="55BD6DCE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>Organi</w:t>
            </w:r>
            <w:r w:rsidR="0085574F" w:rsidRPr="00A021CA">
              <w:t>z</w:t>
            </w:r>
            <w:r w:rsidRPr="00A021CA">
              <w:t xml:space="preserve">ation </w:t>
            </w:r>
            <w:r w:rsidR="00027186" w:rsidRPr="00A021CA">
              <w:t>n</w:t>
            </w:r>
            <w:r w:rsidRPr="00A021CA">
              <w:t>ame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5F2A695A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  <w:p w14:paraId="791882A6" w14:textId="77777777" w:rsidR="002E6B28" w:rsidRPr="00A021CA" w:rsidRDefault="002E6B28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489B9E7E" w14:textId="77777777" w:rsidTr="00E25F3B">
        <w:trPr>
          <w:trHeight w:val="709"/>
        </w:trPr>
        <w:tc>
          <w:tcPr>
            <w:tcW w:w="2408" w:type="dxa"/>
            <w:shd w:val="clear" w:color="auto" w:fill="FFFFFF"/>
          </w:tcPr>
          <w:p w14:paraId="4199FC21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4B6A5069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2FC9053F" w14:textId="77777777" w:rsidTr="00E25F3B">
        <w:trPr>
          <w:trHeight w:val="690"/>
        </w:trPr>
        <w:tc>
          <w:tcPr>
            <w:tcW w:w="2408" w:type="dxa"/>
            <w:shd w:val="clear" w:color="auto" w:fill="auto"/>
          </w:tcPr>
          <w:p w14:paraId="151C1327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 xml:space="preserve">Safety </w:t>
            </w:r>
            <w:r w:rsidR="003E77BD" w:rsidRPr="00A021CA">
              <w:t>Talk</w:t>
            </w:r>
            <w:r w:rsidRPr="00A021CA">
              <w:t xml:space="preserve"> </w:t>
            </w:r>
            <w:r w:rsidR="00027186" w:rsidRPr="00A021CA">
              <w:t>l</w:t>
            </w:r>
            <w:r w:rsidRPr="00A021CA">
              <w:t>eader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71178EAA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31B3EE69" w14:textId="77777777" w:rsidTr="00E25F3B">
        <w:trPr>
          <w:trHeight w:val="690"/>
        </w:trPr>
        <w:tc>
          <w:tcPr>
            <w:tcW w:w="2408" w:type="dxa"/>
            <w:shd w:val="clear" w:color="auto" w:fill="auto"/>
          </w:tcPr>
          <w:p w14:paraId="4DDB1488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7941" w:type="dxa"/>
            <w:gridSpan w:val="3"/>
            <w:shd w:val="clear" w:color="auto" w:fill="FFFFFF"/>
          </w:tcPr>
          <w:p w14:paraId="68AF8CA8" w14:textId="77777777" w:rsidR="00E22DB9" w:rsidRPr="00A021CA" w:rsidRDefault="00E22DB9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A021CA" w14:paraId="4499CE95" w14:textId="77777777" w:rsidTr="00E25F3B">
        <w:trPr>
          <w:trHeight w:val="700"/>
        </w:trPr>
        <w:tc>
          <w:tcPr>
            <w:tcW w:w="2408" w:type="dxa"/>
            <w:shd w:val="clear" w:color="auto" w:fill="auto"/>
          </w:tcPr>
          <w:p w14:paraId="5ECE02C4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>Date</w:t>
            </w:r>
          </w:p>
        </w:tc>
        <w:tc>
          <w:tcPr>
            <w:tcW w:w="7941" w:type="dxa"/>
            <w:gridSpan w:val="3"/>
            <w:shd w:val="clear" w:color="auto" w:fill="E2EFD9"/>
          </w:tcPr>
          <w:p w14:paraId="204D0421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  <w:p w14:paraId="45A4212E" w14:textId="77777777" w:rsidR="002E6B28" w:rsidRPr="00A021CA" w:rsidRDefault="002E6B28" w:rsidP="00E25F3B">
            <w:pPr>
              <w:autoSpaceDE w:val="0"/>
              <w:autoSpaceDN w:val="0"/>
              <w:adjustRightInd w:val="0"/>
              <w:spacing w:after="37" w:line="24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407AB34D" w14:textId="77777777" w:rsidTr="00E25F3B">
        <w:tc>
          <w:tcPr>
            <w:tcW w:w="2408" w:type="dxa"/>
            <w:shd w:val="clear" w:color="auto" w:fill="auto"/>
          </w:tcPr>
          <w:p w14:paraId="5B97010B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  <w:p w14:paraId="4B0FF7CF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  <w:r w:rsidRPr="00A021CA">
              <w:t xml:space="preserve">Safety </w:t>
            </w:r>
            <w:r w:rsidR="003E77BD" w:rsidRPr="00A021CA">
              <w:t>Talk</w:t>
            </w:r>
            <w:r w:rsidRPr="00A021CA">
              <w:t xml:space="preserve"> </w:t>
            </w:r>
            <w:r w:rsidR="00027186" w:rsidRPr="00A021CA">
              <w:t>p</w:t>
            </w:r>
            <w:r w:rsidRPr="00A021CA">
              <w:t>articipants</w:t>
            </w:r>
          </w:p>
        </w:tc>
        <w:tc>
          <w:tcPr>
            <w:tcW w:w="3688" w:type="dxa"/>
            <w:shd w:val="clear" w:color="auto" w:fill="auto"/>
            <w:vAlign w:val="bottom"/>
          </w:tcPr>
          <w:p w14:paraId="3EA2A0DB" w14:textId="77777777" w:rsidR="00067374" w:rsidRPr="00A021CA" w:rsidRDefault="0085574F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  <w:r w:rsidRPr="00A021CA">
              <w:rPr>
                <w:color w:val="000000"/>
              </w:rPr>
              <w:t>p</w:t>
            </w:r>
            <w:r w:rsidR="00067374" w:rsidRPr="00A021CA">
              <w:rPr>
                <w:color w:val="000000"/>
              </w:rPr>
              <w:t xml:space="preserve">rint </w:t>
            </w:r>
            <w:r w:rsidR="00027186" w:rsidRPr="00A021CA">
              <w:rPr>
                <w:color w:val="000000"/>
              </w:rPr>
              <w:t>n</w:t>
            </w:r>
            <w:r w:rsidR="00067374" w:rsidRPr="00A021CA">
              <w:rPr>
                <w:color w:val="000000"/>
              </w:rPr>
              <w:t>ame</w:t>
            </w:r>
          </w:p>
        </w:tc>
        <w:tc>
          <w:tcPr>
            <w:tcW w:w="283" w:type="dxa"/>
            <w:shd w:val="clear" w:color="auto" w:fill="auto"/>
            <w:vAlign w:val="bottom"/>
          </w:tcPr>
          <w:p w14:paraId="0001D78A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</w:p>
        </w:tc>
        <w:tc>
          <w:tcPr>
            <w:tcW w:w="3970" w:type="dxa"/>
            <w:shd w:val="clear" w:color="auto" w:fill="auto"/>
          </w:tcPr>
          <w:p w14:paraId="61B684C6" w14:textId="77777777" w:rsidR="00067374" w:rsidRPr="00A021CA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</w:p>
          <w:p w14:paraId="32109040" w14:textId="77777777" w:rsidR="00067374" w:rsidRPr="00E25F3B" w:rsidRDefault="0085574F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rPr>
                <w:color w:val="000000"/>
              </w:rPr>
            </w:pPr>
            <w:r w:rsidRPr="00A021CA">
              <w:rPr>
                <w:color w:val="000000"/>
              </w:rPr>
              <w:t>s</w:t>
            </w:r>
            <w:r w:rsidR="00067374" w:rsidRPr="00A021CA">
              <w:rPr>
                <w:color w:val="000000"/>
              </w:rPr>
              <w:t>ignature</w:t>
            </w:r>
          </w:p>
        </w:tc>
      </w:tr>
      <w:tr w:rsidR="006F34B5" w:rsidRPr="00E25F3B" w14:paraId="3FEF8483" w14:textId="77777777" w:rsidTr="00E25F3B">
        <w:tc>
          <w:tcPr>
            <w:tcW w:w="2408" w:type="dxa"/>
            <w:vMerge w:val="restart"/>
            <w:shd w:val="clear" w:color="auto" w:fill="auto"/>
          </w:tcPr>
          <w:p w14:paraId="3E3D78D3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5751070D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5A8853BD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3B016795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3E05594A" w14:textId="77777777" w:rsidTr="00E25F3B">
        <w:trPr>
          <w:trHeight w:val="381"/>
        </w:trPr>
        <w:tc>
          <w:tcPr>
            <w:tcW w:w="2408" w:type="dxa"/>
            <w:vMerge/>
            <w:shd w:val="clear" w:color="auto" w:fill="auto"/>
          </w:tcPr>
          <w:p w14:paraId="62BB7712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auto"/>
          </w:tcPr>
          <w:p w14:paraId="4CD3D371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75637116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  <w:shd w:val="clear" w:color="auto" w:fill="auto"/>
          </w:tcPr>
          <w:p w14:paraId="02F64D6F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56EB39F1" w14:textId="77777777" w:rsidTr="00E25F3B">
        <w:tc>
          <w:tcPr>
            <w:tcW w:w="2408" w:type="dxa"/>
            <w:vMerge/>
            <w:shd w:val="clear" w:color="auto" w:fill="auto"/>
          </w:tcPr>
          <w:p w14:paraId="6E3F4E0A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0DA1C488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11FD424B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3BE4E328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52D174B6" w14:textId="77777777" w:rsidTr="00E25F3B">
        <w:tc>
          <w:tcPr>
            <w:tcW w:w="2408" w:type="dxa"/>
            <w:vMerge/>
            <w:shd w:val="clear" w:color="auto" w:fill="auto"/>
          </w:tcPr>
          <w:p w14:paraId="191AA62C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auto"/>
          </w:tcPr>
          <w:p w14:paraId="2E65B4BC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0ED36678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top w:val="single" w:sz="4" w:space="0" w:color="auto"/>
            </w:tcBorders>
            <w:shd w:val="clear" w:color="auto" w:fill="auto"/>
          </w:tcPr>
          <w:p w14:paraId="5F0EB8B9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  <w:tr w:rsidR="006F34B5" w:rsidRPr="00E25F3B" w14:paraId="1D88960C" w14:textId="77777777" w:rsidTr="00E25F3B">
        <w:tc>
          <w:tcPr>
            <w:tcW w:w="2408" w:type="dxa"/>
            <w:vMerge/>
            <w:shd w:val="clear" w:color="auto" w:fill="auto"/>
          </w:tcPr>
          <w:p w14:paraId="48774C59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</w:pPr>
          </w:p>
        </w:tc>
        <w:tc>
          <w:tcPr>
            <w:tcW w:w="3688" w:type="dxa"/>
            <w:shd w:val="clear" w:color="auto" w:fill="E2EFD9"/>
          </w:tcPr>
          <w:p w14:paraId="23B8D131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283" w:type="dxa"/>
            <w:shd w:val="clear" w:color="auto" w:fill="FFFFFF"/>
          </w:tcPr>
          <w:p w14:paraId="043E1CFF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  <w:tc>
          <w:tcPr>
            <w:tcW w:w="3970" w:type="dxa"/>
            <w:tcBorders>
              <w:bottom w:val="single" w:sz="4" w:space="0" w:color="auto"/>
            </w:tcBorders>
            <w:shd w:val="clear" w:color="auto" w:fill="auto"/>
          </w:tcPr>
          <w:p w14:paraId="5DEB0E18" w14:textId="77777777" w:rsidR="00067374" w:rsidRPr="00E25F3B" w:rsidRDefault="00067374" w:rsidP="00E25F3B">
            <w:pPr>
              <w:autoSpaceDE w:val="0"/>
              <w:autoSpaceDN w:val="0"/>
              <w:adjustRightInd w:val="0"/>
              <w:spacing w:after="37" w:line="480" w:lineRule="auto"/>
              <w:ind w:right="-142"/>
              <w:jc w:val="both"/>
              <w:rPr>
                <w:color w:val="000000"/>
              </w:rPr>
            </w:pPr>
          </w:p>
        </w:tc>
      </w:tr>
    </w:tbl>
    <w:p w14:paraId="1BF11058" w14:textId="77777777" w:rsidR="00B7202F" w:rsidRPr="00FC41AC" w:rsidRDefault="00B7202F" w:rsidP="007D15A4">
      <w:pPr>
        <w:autoSpaceDE w:val="0"/>
        <w:autoSpaceDN w:val="0"/>
        <w:adjustRightInd w:val="0"/>
        <w:spacing w:after="37" w:line="480" w:lineRule="auto"/>
        <w:ind w:left="-284" w:right="-142"/>
        <w:jc w:val="both"/>
      </w:pPr>
      <w:r w:rsidRPr="00FC41AC">
        <w:t xml:space="preserve"> </w:t>
      </w:r>
    </w:p>
    <w:sectPr w:rsidR="00B7202F" w:rsidRPr="00FC41AC" w:rsidSect="00766DDA">
      <w:type w:val="continuous"/>
      <w:pgSz w:w="12240" w:h="15840"/>
      <w:pgMar w:top="1559" w:right="879" w:bottom="1440" w:left="1157" w:header="45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895C29" w14:textId="77777777" w:rsidR="00E2536A" w:rsidRDefault="00E2536A" w:rsidP="00800CAE">
      <w:pPr>
        <w:spacing w:after="0" w:line="240" w:lineRule="auto"/>
      </w:pPr>
      <w:r>
        <w:separator/>
      </w:r>
    </w:p>
  </w:endnote>
  <w:endnote w:type="continuationSeparator" w:id="0">
    <w:p w14:paraId="12F0A95B" w14:textId="77777777" w:rsidR="00E2536A" w:rsidRDefault="00E2536A" w:rsidP="00800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Neue LT 55 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3F0796" w14:textId="77777777" w:rsidR="00425E54" w:rsidRDefault="00425E54" w:rsidP="006D0B0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3712D1EB" w14:textId="77777777" w:rsidR="00425E54" w:rsidRDefault="00425E54" w:rsidP="00425E54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B69D2F" w14:textId="77777777" w:rsidR="00425E54" w:rsidRDefault="00425E54" w:rsidP="006D0B0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D54BD">
      <w:rPr>
        <w:rStyle w:val="PageNumber"/>
        <w:noProof/>
      </w:rPr>
      <w:t>3</w:t>
    </w:r>
    <w:r>
      <w:rPr>
        <w:rStyle w:val="PageNumber"/>
      </w:rPr>
      <w:fldChar w:fldCharType="end"/>
    </w:r>
  </w:p>
  <w:p w14:paraId="68B8EBF7" w14:textId="77777777" w:rsidR="002043B3" w:rsidRDefault="002043B3" w:rsidP="00425E54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33B404" w14:textId="0E02F61B" w:rsidR="004E5859" w:rsidRDefault="004E780B" w:rsidP="008E33FF">
    <w:pPr>
      <w:pStyle w:val="Footer"/>
      <w:ind w:left="-567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77057EE" wp14:editId="1CB95BC9">
              <wp:simplePos x="0" y="0"/>
              <wp:positionH relativeFrom="column">
                <wp:posOffset>-204470</wp:posOffset>
              </wp:positionH>
              <wp:positionV relativeFrom="paragraph">
                <wp:posOffset>76835</wp:posOffset>
              </wp:positionV>
              <wp:extent cx="6694170" cy="1851660"/>
              <wp:effectExtent l="0" t="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6694170" cy="1851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0B6130" w14:textId="77777777" w:rsidR="004E6B02" w:rsidRPr="00894159" w:rsidRDefault="004E6B02" w:rsidP="004E6B02">
                          <w:pPr>
                            <w:keepNext/>
                            <w:keepLines/>
                            <w:spacing w:before="240" w:after="0"/>
                            <w:outlineLvl w:val="0"/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</w:pPr>
                          <w:r w:rsidRPr="00894159">
                            <w:rPr>
                              <w:rFonts w:eastAsia="Times New Roman"/>
                              <w:color w:val="32ABA0"/>
                              <w:sz w:val="24"/>
                              <w:szCs w:val="24"/>
                              <w:lang w:val="en-US"/>
                            </w:rPr>
                            <w:t xml:space="preserve">Talk leader instructions: </w:t>
                          </w:r>
                        </w:p>
                        <w:p w14:paraId="769C61F9" w14:textId="77777777" w:rsidR="004E6B02" w:rsidRPr="00B66398" w:rsidRDefault="004E6B02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  <w:t xml:space="preserve">This is background information ONLY. </w:t>
                          </w:r>
                        </w:p>
                        <w:p w14:paraId="6867911B" w14:textId="77777777" w:rsidR="004E6B02" w:rsidRPr="00B66398" w:rsidRDefault="004E6B02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>Be sure to customize to your organi</w:t>
                          </w:r>
                          <w:r>
                            <w:rPr>
                              <w:sz w:val="18"/>
                              <w:szCs w:val="18"/>
                            </w:rPr>
                            <w:t>z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ation. </w:t>
                          </w:r>
                        </w:p>
                        <w:p w14:paraId="68369831" w14:textId="77777777" w:rsidR="004E6B02" w:rsidRPr="00B66398" w:rsidRDefault="004E6B02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Consider printing copies of this sheet for yourself and each participant. </w:t>
                          </w:r>
                        </w:p>
                        <w:p w14:paraId="11797269" w14:textId="77777777" w:rsidR="004E6B02" w:rsidRPr="00B66398" w:rsidRDefault="004E6B02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Lead a discussion with your workers about the materials on this sheet. </w:t>
                          </w:r>
                        </w:p>
                        <w:p w14:paraId="7B26DB1E" w14:textId="77777777" w:rsidR="004E6B02" w:rsidRPr="00B66398" w:rsidRDefault="004E6B02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Be sure to give real life examples whenever possible. Be open to questions. </w:t>
                          </w:r>
                        </w:p>
                        <w:p w14:paraId="1CB0F7D9" w14:textId="77777777" w:rsidR="004E6B02" w:rsidRPr="00B66398" w:rsidRDefault="004E6B02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>Conclude with a brief review of the main points or a summary based on the discussion.</w:t>
                          </w:r>
                        </w:p>
                        <w:p w14:paraId="4C2113AD" w14:textId="77777777" w:rsidR="004E6B02" w:rsidRPr="00B66398" w:rsidRDefault="004E6B02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Fill in 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the name of 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>your</w:t>
                          </w:r>
                          <w:r>
                            <w:rPr>
                              <w:sz w:val="18"/>
                              <w:szCs w:val="18"/>
                            </w:rPr>
                            <w:t xml:space="preserve"> organization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, location and the date on your sheet. Have each worker sign your sheet to confirm their attendance. </w:t>
                          </w:r>
                        </w:p>
                        <w:p w14:paraId="2BFCB781" w14:textId="77777777" w:rsidR="004E6B02" w:rsidRPr="00B66398" w:rsidRDefault="004E6B02" w:rsidP="004E6B02">
                          <w:pPr>
                            <w:pStyle w:val="ListParagraph"/>
                            <w:numPr>
                              <w:ilvl w:val="0"/>
                              <w:numId w:val="25"/>
                            </w:numPr>
                            <w:ind w:right="-279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 w:rsidRPr="00B66398">
                            <w:rPr>
                              <w:sz w:val="18"/>
                              <w:szCs w:val="18"/>
                            </w:rPr>
                            <w:t xml:space="preserve">File your sheet in your worker records to document the </w:t>
                          </w:r>
                          <w:r w:rsidR="003E77BD">
                            <w:rPr>
                              <w:sz w:val="18"/>
                              <w:szCs w:val="18"/>
                            </w:rPr>
                            <w:t>S</w:t>
                          </w:r>
                          <w:r w:rsidR="003E77BD" w:rsidRPr="00B66398">
                            <w:rPr>
                              <w:sz w:val="18"/>
                              <w:szCs w:val="18"/>
                            </w:rPr>
                            <w:t xml:space="preserve">afety </w:t>
                          </w:r>
                          <w:r w:rsidR="003E77BD">
                            <w:rPr>
                              <w:sz w:val="18"/>
                              <w:szCs w:val="18"/>
                            </w:rPr>
                            <w:t>T</w:t>
                          </w:r>
                          <w:r w:rsidR="003E77BD" w:rsidRPr="00B66398">
                            <w:rPr>
                              <w:sz w:val="18"/>
                              <w:szCs w:val="18"/>
                            </w:rPr>
                            <w:t>alk</w:t>
                          </w:r>
                          <w:r w:rsidRPr="00B66398"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191899AC" w14:textId="77777777" w:rsidR="00B66398" w:rsidRDefault="00B6639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7057E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left:0;text-align:left;margin-left:-16.1pt;margin-top:6.05pt;width:527.1pt;height:145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" filled="f" stroked="f" strokeweight=".5pt">
              <v:textbox>
                <w:txbxContent>
                  <w:p w14:paraId="530B6130" w14:textId="77777777" w:rsidR="004E6B02" w:rsidRPr="00894159" w:rsidRDefault="004E6B02" w:rsidP="004E6B02">
                    <w:pPr>
                      <w:keepNext/>
                      <w:keepLines/>
                      <w:spacing w:before="240" w:after="0"/>
                      <w:outlineLvl w:val="0"/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</w:pPr>
                    <w:r w:rsidRPr="00894159">
                      <w:rPr>
                        <w:rFonts w:eastAsia="Times New Roman"/>
                        <w:color w:val="32ABA0"/>
                        <w:sz w:val="24"/>
                        <w:szCs w:val="24"/>
                        <w:lang w:val="en-US"/>
                      </w:rPr>
                      <w:t xml:space="preserve">Talk leader instructions: </w:t>
                    </w:r>
                  </w:p>
                  <w:p w14:paraId="769C61F9" w14:textId="77777777" w:rsidR="004E6B02" w:rsidRPr="00B66398" w:rsidRDefault="004E6B02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B66398">
                      <w:rPr>
                        <w:rFonts w:ascii="Calibri" w:hAnsi="Calibri" w:cs="Calibri"/>
                        <w:sz w:val="18"/>
                        <w:szCs w:val="18"/>
                      </w:rPr>
                      <w:t xml:space="preserve">This is background information ONLY. </w:t>
                    </w:r>
                  </w:p>
                  <w:p w14:paraId="6867911B" w14:textId="77777777" w:rsidR="004E6B02" w:rsidRPr="00B66398" w:rsidRDefault="004E6B02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>Be sure to customize to your organi</w:t>
                    </w:r>
                    <w:r>
                      <w:rPr>
                        <w:sz w:val="18"/>
                        <w:szCs w:val="18"/>
                      </w:rPr>
                      <w:t>z</w:t>
                    </w:r>
                    <w:r w:rsidRPr="00B66398">
                      <w:rPr>
                        <w:sz w:val="18"/>
                        <w:szCs w:val="18"/>
                      </w:rPr>
                      <w:t xml:space="preserve">ation. </w:t>
                    </w:r>
                  </w:p>
                  <w:p w14:paraId="68369831" w14:textId="77777777" w:rsidR="004E6B02" w:rsidRPr="00B66398" w:rsidRDefault="004E6B02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Consider printing copies of this sheet for yourself and each participant. </w:t>
                    </w:r>
                  </w:p>
                  <w:p w14:paraId="11797269" w14:textId="77777777" w:rsidR="004E6B02" w:rsidRPr="00B66398" w:rsidRDefault="004E6B02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Lead a discussion with your workers about the materials on this sheet. </w:t>
                    </w:r>
                  </w:p>
                  <w:p w14:paraId="7B26DB1E" w14:textId="77777777" w:rsidR="004E6B02" w:rsidRPr="00B66398" w:rsidRDefault="004E6B02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Be sure to give real life examples whenever possible. Be open to questions. </w:t>
                    </w:r>
                  </w:p>
                  <w:p w14:paraId="1CB0F7D9" w14:textId="77777777" w:rsidR="004E6B02" w:rsidRPr="00B66398" w:rsidRDefault="004E6B02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>Conclude with a brief review of the main points or a summary based on the discussion.</w:t>
                    </w:r>
                  </w:p>
                  <w:p w14:paraId="4C2113AD" w14:textId="77777777" w:rsidR="004E6B02" w:rsidRPr="00B66398" w:rsidRDefault="004E6B02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Fill in </w:t>
                    </w:r>
                    <w:r>
                      <w:rPr>
                        <w:sz w:val="18"/>
                        <w:szCs w:val="18"/>
                      </w:rPr>
                      <w:t xml:space="preserve">the name of </w:t>
                    </w:r>
                    <w:r w:rsidRPr="00B66398">
                      <w:rPr>
                        <w:sz w:val="18"/>
                        <w:szCs w:val="18"/>
                      </w:rPr>
                      <w:t>your</w:t>
                    </w:r>
                    <w:r>
                      <w:rPr>
                        <w:sz w:val="18"/>
                        <w:szCs w:val="18"/>
                      </w:rPr>
                      <w:t xml:space="preserve"> organization</w:t>
                    </w:r>
                    <w:r w:rsidRPr="00B66398">
                      <w:rPr>
                        <w:sz w:val="18"/>
                        <w:szCs w:val="18"/>
                      </w:rPr>
                      <w:t xml:space="preserve">, location and the date on your sheet. Have each worker sign your sheet to confirm their attendance. </w:t>
                    </w:r>
                  </w:p>
                  <w:p w14:paraId="2BFCB781" w14:textId="77777777" w:rsidR="004E6B02" w:rsidRPr="00B66398" w:rsidRDefault="004E6B02" w:rsidP="004E6B02">
                    <w:pPr>
                      <w:pStyle w:val="ListParagraph"/>
                      <w:numPr>
                        <w:ilvl w:val="0"/>
                        <w:numId w:val="25"/>
                      </w:numPr>
                      <w:ind w:right="-279"/>
                      <w:rPr>
                        <w:sz w:val="18"/>
                        <w:szCs w:val="18"/>
                        <w:lang w:val="en-US"/>
                      </w:rPr>
                    </w:pPr>
                    <w:r w:rsidRPr="00B66398">
                      <w:rPr>
                        <w:sz w:val="18"/>
                        <w:szCs w:val="18"/>
                      </w:rPr>
                      <w:t xml:space="preserve">File your sheet in your worker records to document the </w:t>
                    </w:r>
                    <w:r w:rsidR="003E77BD">
                      <w:rPr>
                        <w:sz w:val="18"/>
                        <w:szCs w:val="18"/>
                      </w:rPr>
                      <w:t>S</w:t>
                    </w:r>
                    <w:r w:rsidR="003E77BD" w:rsidRPr="00B66398">
                      <w:rPr>
                        <w:sz w:val="18"/>
                        <w:szCs w:val="18"/>
                      </w:rPr>
                      <w:t xml:space="preserve">afety </w:t>
                    </w:r>
                    <w:r w:rsidR="003E77BD">
                      <w:rPr>
                        <w:sz w:val="18"/>
                        <w:szCs w:val="18"/>
                      </w:rPr>
                      <w:t>T</w:t>
                    </w:r>
                    <w:r w:rsidR="003E77BD" w:rsidRPr="00B66398">
                      <w:rPr>
                        <w:sz w:val="18"/>
                        <w:szCs w:val="18"/>
                      </w:rPr>
                      <w:t>alk</w:t>
                    </w:r>
                    <w:r w:rsidRPr="00B66398">
                      <w:rPr>
                        <w:sz w:val="18"/>
                        <w:szCs w:val="18"/>
                      </w:rPr>
                      <w:t>.</w:t>
                    </w:r>
                  </w:p>
                  <w:p w14:paraId="191899AC" w14:textId="77777777" w:rsidR="00B66398" w:rsidRDefault="00B66398"/>
                </w:txbxContent>
              </v:textbox>
            </v:shape>
          </w:pict>
        </mc:Fallback>
      </mc:AlternateContent>
    </w:r>
    <w:r w:rsidR="00B66398" w:rsidRPr="00B66398">
      <w:rPr>
        <w:noProof/>
      </w:rPr>
      <w:t xml:space="preserve"> </w:t>
    </w:r>
    <w:r w:rsidRPr="003F1F49">
      <w:rPr>
        <w:noProof/>
        <w:lang w:eastAsia="en-CA"/>
      </w:rPr>
      <w:drawing>
        <wp:inline distT="0" distB="0" distL="0" distR="0" wp14:anchorId="3BEA1CFA" wp14:editId="6684F4B0">
          <wp:extent cx="6853555" cy="1643380"/>
          <wp:effectExtent l="0" t="0" r="4445" b="0"/>
          <wp:docPr id="3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3555" cy="1643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24708E" w14:textId="77777777" w:rsidR="00E2536A" w:rsidRDefault="00E2536A" w:rsidP="00800CAE">
      <w:pPr>
        <w:spacing w:after="0" w:line="240" w:lineRule="auto"/>
      </w:pPr>
      <w:r>
        <w:separator/>
      </w:r>
    </w:p>
  </w:footnote>
  <w:footnote w:type="continuationSeparator" w:id="0">
    <w:p w14:paraId="5DCD184B" w14:textId="77777777" w:rsidR="00E2536A" w:rsidRDefault="00E2536A" w:rsidP="00800C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46F064" w14:textId="4436C663" w:rsidR="00425E54" w:rsidRDefault="004E780B" w:rsidP="00425E54">
    <w:pPr>
      <w:pStyle w:val="Header"/>
      <w:ind w:left="-426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576BD49" wp14:editId="66E39778">
              <wp:simplePos x="0" y="0"/>
              <wp:positionH relativeFrom="column">
                <wp:posOffset>327660</wp:posOffset>
              </wp:positionH>
              <wp:positionV relativeFrom="paragraph">
                <wp:posOffset>276860</wp:posOffset>
              </wp:positionV>
              <wp:extent cx="2898140" cy="28956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>
                      <a:xfrm>
                        <a:off x="0" y="0"/>
                        <a:ext cx="2898140" cy="28956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C6D49D1" w14:textId="77777777" w:rsidR="00CB1282" w:rsidRPr="00A12CC4" w:rsidRDefault="00A12CC4">
                          <w:pPr>
                            <w:rPr>
                              <w:color w:val="000000"/>
                              <w:lang w:val="en-US"/>
                            </w:rPr>
                          </w:pPr>
                          <w:r>
                            <w:rPr>
                              <w:color w:val="000000"/>
                              <w:lang w:val="en-US"/>
                            </w:rPr>
                            <w:t>Working at heights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76BD4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left:0;text-align:left;margin-left:25.8pt;margin-top:21.8pt;width:228.2pt;height:22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" fillcolor="window" stroked="f" strokeweight=".5pt">
              <v:textbox>
                <w:txbxContent>
                  <w:p w14:paraId="6C6D49D1" w14:textId="77777777" w:rsidR="00CB1282" w:rsidRPr="00A12CC4" w:rsidRDefault="00A12CC4">
                    <w:pPr>
                      <w:rPr>
                        <w:color w:val="000000"/>
                        <w:lang w:val="en-US"/>
                      </w:rPr>
                    </w:pPr>
                    <w:r>
                      <w:rPr>
                        <w:color w:val="000000"/>
                        <w:lang w:val="en-US"/>
                      </w:rPr>
                      <w:t>Working at heights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CA"/>
      </w:rPr>
      <w:drawing>
        <wp:anchor distT="0" distB="0" distL="114300" distR="114300" simplePos="0" relativeHeight="251658752" behindDoc="0" locked="0" layoutInCell="1" allowOverlap="1" wp14:anchorId="77486EB6" wp14:editId="573E5E4C">
          <wp:simplePos x="0" y="0"/>
          <wp:positionH relativeFrom="column">
            <wp:posOffset>5577840</wp:posOffset>
          </wp:positionH>
          <wp:positionV relativeFrom="paragraph">
            <wp:posOffset>67945</wp:posOffset>
          </wp:positionV>
          <wp:extent cx="873125" cy="325755"/>
          <wp:effectExtent l="0" t="0" r="3175" b="0"/>
          <wp:wrapNone/>
          <wp:docPr id="7" name="Picture 1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96907">
      <w:rPr>
        <w:noProof/>
        <w:lang w:eastAsia="en-CA"/>
      </w:rPr>
      <w:drawing>
        <wp:inline distT="0" distB="0" distL="0" distR="0" wp14:anchorId="30CC2A1D" wp14:editId="46D2FBF4">
          <wp:extent cx="595630" cy="466725"/>
          <wp:effectExtent l="0" t="0" r="0" b="9525"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63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980E01B" w14:textId="77777777" w:rsidR="0002723A" w:rsidRDefault="0002723A" w:rsidP="00425E54">
    <w:pPr>
      <w:pStyle w:val="Header"/>
      <w:ind w:left="-426"/>
    </w:pPr>
  </w:p>
  <w:p w14:paraId="002232FF" w14:textId="77777777" w:rsidR="0002723A" w:rsidRPr="00425E54" w:rsidRDefault="0002723A" w:rsidP="00425E54">
    <w:pPr>
      <w:pStyle w:val="Header"/>
      <w:ind w:left="-42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C5A71" w14:textId="3CCBDADA" w:rsidR="00760877" w:rsidRDefault="004E780B" w:rsidP="00754DC6">
    <w:pPr>
      <w:pStyle w:val="Heading1"/>
      <w:tabs>
        <w:tab w:val="left" w:pos="1134"/>
      </w:tabs>
      <w:ind w:left="-426"/>
    </w:pPr>
    <w:r>
      <w:rPr>
        <w:noProof/>
        <w:lang w:val="en-CA" w:eastAsia="en-CA"/>
      </w:rPr>
      <w:drawing>
        <wp:anchor distT="0" distB="0" distL="114300" distR="114300" simplePos="0" relativeHeight="251655680" behindDoc="0" locked="0" layoutInCell="1" allowOverlap="1" wp14:anchorId="237866E4" wp14:editId="2F8FDADB">
          <wp:simplePos x="0" y="0"/>
          <wp:positionH relativeFrom="column">
            <wp:posOffset>5605145</wp:posOffset>
          </wp:positionH>
          <wp:positionV relativeFrom="paragraph">
            <wp:posOffset>454025</wp:posOffset>
          </wp:positionV>
          <wp:extent cx="873125" cy="325755"/>
          <wp:effectExtent l="0" t="0" r="3175" b="0"/>
          <wp:wrapNone/>
          <wp:docPr id="6" name="Picture 3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C4B82">
      <w:rPr>
        <w:noProof/>
        <w:lang w:val="en-CA" w:eastAsia="en-CA"/>
      </w:rPr>
      <w:drawing>
        <wp:inline distT="0" distB="0" distL="0" distR="0" wp14:anchorId="5D0FEFD3" wp14:editId="3EE43F1D">
          <wp:extent cx="767080" cy="600075"/>
          <wp:effectExtent l="0" t="0" r="0" b="9525"/>
          <wp:docPr id="2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26F8">
      <w:tab/>
    </w:r>
    <w:r w:rsidR="00A12CC4">
      <w:t>Working at heights</w:t>
    </w:r>
  </w:p>
  <w:p w14:paraId="15C68BE7" w14:textId="77777777" w:rsidR="004A2AF0" w:rsidRDefault="004A2AF0" w:rsidP="00760877">
    <w:pPr>
      <w:pStyle w:val="Header"/>
      <w:tabs>
        <w:tab w:val="clear" w:pos="4680"/>
        <w:tab w:val="center" w:pos="1701"/>
      </w:tabs>
    </w:pPr>
  </w:p>
  <w:p w14:paraId="7CF1D14A" w14:textId="77777777" w:rsidR="00C94D8F" w:rsidRDefault="00C94D8F" w:rsidP="00760877">
    <w:pPr>
      <w:pStyle w:val="Header"/>
      <w:tabs>
        <w:tab w:val="clear" w:pos="4680"/>
        <w:tab w:val="center" w:pos="1701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CF005D" w14:textId="7FC6DF31" w:rsidR="00425E54" w:rsidRDefault="004E780B" w:rsidP="008E33FF">
    <w:pPr>
      <w:pStyle w:val="Heading1"/>
      <w:tabs>
        <w:tab w:val="left" w:pos="1276"/>
      </w:tabs>
      <w:ind w:left="-426"/>
    </w:pPr>
    <w:r>
      <w:rPr>
        <w:noProof/>
        <w:lang w:val="en-CA" w:eastAsia="en-CA"/>
      </w:rPr>
      <w:drawing>
        <wp:anchor distT="0" distB="0" distL="114300" distR="114300" simplePos="0" relativeHeight="251657728" behindDoc="0" locked="0" layoutInCell="1" allowOverlap="1" wp14:anchorId="1F6682A8" wp14:editId="5B4EF982">
          <wp:simplePos x="0" y="0"/>
          <wp:positionH relativeFrom="column">
            <wp:posOffset>5708650</wp:posOffset>
          </wp:positionH>
          <wp:positionV relativeFrom="paragraph">
            <wp:posOffset>454025</wp:posOffset>
          </wp:positionV>
          <wp:extent cx="873125" cy="325755"/>
          <wp:effectExtent l="0" t="0" r="3175" b="0"/>
          <wp:wrapNone/>
          <wp:docPr id="5" name="Picture 9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A picture containing text, clipar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31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311">
      <w:rPr>
        <w:noProof/>
        <w:lang w:val="en-CA" w:eastAsia="en-CA"/>
      </w:rPr>
      <w:drawing>
        <wp:inline distT="0" distB="0" distL="0" distR="0" wp14:anchorId="3AAF26B9" wp14:editId="73A945E4">
          <wp:extent cx="757555" cy="600075"/>
          <wp:effectExtent l="0" t="0" r="4445" b="9525"/>
          <wp:docPr id="4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55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25E54">
      <w:tab/>
    </w:r>
    <w:r w:rsidR="00425E54" w:rsidRPr="00ED208B">
      <w:t>Violence in the workplace</w:t>
    </w:r>
  </w:p>
  <w:p w14:paraId="534DD1CA" w14:textId="77777777" w:rsidR="00425E54" w:rsidRDefault="00425E54" w:rsidP="00760877">
    <w:pPr>
      <w:pStyle w:val="Header"/>
      <w:tabs>
        <w:tab w:val="clear" w:pos="4680"/>
        <w:tab w:val="center" w:pos="1701"/>
      </w:tabs>
    </w:pPr>
  </w:p>
  <w:p w14:paraId="6B7622B3" w14:textId="77777777" w:rsidR="00425E54" w:rsidRDefault="00425E54" w:rsidP="00760877">
    <w:pPr>
      <w:pStyle w:val="Header"/>
      <w:tabs>
        <w:tab w:val="clear" w:pos="4680"/>
        <w:tab w:val="center" w:pos="170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402FE"/>
    <w:multiLevelType w:val="hybridMultilevel"/>
    <w:tmpl w:val="BFA0EA0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CABB4E">
      <w:start w:val="1"/>
      <w:numFmt w:val="bullet"/>
      <w:pStyle w:val="subbullets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4367F"/>
    <w:multiLevelType w:val="hybridMultilevel"/>
    <w:tmpl w:val="B19652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91ADB"/>
    <w:multiLevelType w:val="hybridMultilevel"/>
    <w:tmpl w:val="F6105F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6D2C4A"/>
    <w:multiLevelType w:val="hybridMultilevel"/>
    <w:tmpl w:val="7004DBFA"/>
    <w:lvl w:ilvl="0" w:tplc="905ED112">
      <w:start w:val="1"/>
      <w:numFmt w:val="bullet"/>
      <w:pStyle w:val="column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B072D"/>
    <w:multiLevelType w:val="hybridMultilevel"/>
    <w:tmpl w:val="00C84A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2072E1"/>
    <w:multiLevelType w:val="hybridMultilevel"/>
    <w:tmpl w:val="F1BE8B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169CB"/>
    <w:multiLevelType w:val="hybridMultilevel"/>
    <w:tmpl w:val="C7407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D96376"/>
    <w:multiLevelType w:val="hybridMultilevel"/>
    <w:tmpl w:val="E03E4C8A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10090001">
      <w:start w:val="1"/>
      <w:numFmt w:val="bullet"/>
      <w:lvlText w:val=""/>
      <w:lvlJc w:val="left"/>
      <w:rPr>
        <w:rFonts w:ascii="Symbol" w:hAnsi="Symbol" w:hint="default"/>
      </w:rPr>
    </w:lvl>
    <w:lvl w:ilvl="3" w:tplc="10090001">
      <w:start w:val="1"/>
      <w:numFmt w:val="bullet"/>
      <w:lvlText w:val=""/>
      <w:lvlJc w:val="left"/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72F2885"/>
    <w:multiLevelType w:val="hybridMultilevel"/>
    <w:tmpl w:val="1BB699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3E512C"/>
    <w:multiLevelType w:val="hybridMultilevel"/>
    <w:tmpl w:val="782EE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8C91E0C"/>
    <w:multiLevelType w:val="hybridMultilevel"/>
    <w:tmpl w:val="039E0C6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796528"/>
    <w:multiLevelType w:val="hybridMultilevel"/>
    <w:tmpl w:val="135C2F04"/>
    <w:lvl w:ilvl="0" w:tplc="100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20884005"/>
    <w:multiLevelType w:val="hybridMultilevel"/>
    <w:tmpl w:val="26FA8F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269F0B"/>
    <w:multiLevelType w:val="hybridMultilevel"/>
    <w:tmpl w:val="DE75AB7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3B805C0E"/>
    <w:multiLevelType w:val="hybridMultilevel"/>
    <w:tmpl w:val="9B7C8C6A"/>
    <w:lvl w:ilvl="0" w:tplc="0896DCC8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F5304B"/>
    <w:multiLevelType w:val="hybridMultilevel"/>
    <w:tmpl w:val="8B1E9C0C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AB6773"/>
    <w:multiLevelType w:val="hybridMultilevel"/>
    <w:tmpl w:val="0B2032F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8D6488"/>
    <w:multiLevelType w:val="hybridMultilevel"/>
    <w:tmpl w:val="E63AFF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65133"/>
    <w:multiLevelType w:val="hybridMultilevel"/>
    <w:tmpl w:val="C91CAF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347709"/>
    <w:multiLevelType w:val="hybridMultilevel"/>
    <w:tmpl w:val="CA8839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F05875"/>
    <w:multiLevelType w:val="hybridMultilevel"/>
    <w:tmpl w:val="B872A13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9A0AE9"/>
    <w:multiLevelType w:val="hybridMultilevel"/>
    <w:tmpl w:val="43FC7B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F91379"/>
    <w:multiLevelType w:val="hybridMultilevel"/>
    <w:tmpl w:val="83D64A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281D67"/>
    <w:multiLevelType w:val="hybridMultilevel"/>
    <w:tmpl w:val="519A043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56374D"/>
    <w:multiLevelType w:val="hybridMultilevel"/>
    <w:tmpl w:val="55E2480E"/>
    <w:lvl w:ilvl="0" w:tplc="1764A0B8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B63A5"/>
    <w:multiLevelType w:val="hybridMultilevel"/>
    <w:tmpl w:val="08ACEA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9805163"/>
    <w:multiLevelType w:val="hybridMultilevel"/>
    <w:tmpl w:val="10B44AA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DB0CA0"/>
    <w:multiLevelType w:val="hybridMultilevel"/>
    <w:tmpl w:val="F04075E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E574DF"/>
    <w:multiLevelType w:val="hybridMultilevel"/>
    <w:tmpl w:val="B69C23A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E661AD"/>
    <w:multiLevelType w:val="hybridMultilevel"/>
    <w:tmpl w:val="DF4AAB7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111CD6"/>
    <w:multiLevelType w:val="multilevel"/>
    <w:tmpl w:val="065C6326"/>
    <w:lvl w:ilvl="0">
      <w:numFmt w:val="bullet"/>
      <w:lvlText w:val="•"/>
      <w:lvlJc w:val="left"/>
      <w:rPr>
        <w:rFonts w:ascii="Calibri" w:eastAsia="Calibri" w:hAnsi="Calibri" w:cs="Calibri" w:hint="default"/>
      </w:rPr>
    </w:lvl>
    <w:lvl w:ilvl="1">
      <w:start w:val="1"/>
      <w:numFmt w:val="decimal"/>
      <w:lvlText w:val="%1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9AE11B3"/>
    <w:multiLevelType w:val="hybridMultilevel"/>
    <w:tmpl w:val="6CA46434"/>
    <w:lvl w:ilvl="0" w:tplc="040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602" w:hanging="360"/>
      </w:pPr>
    </w:lvl>
    <w:lvl w:ilvl="2" w:tplc="1009001B" w:tentative="1">
      <w:start w:val="1"/>
      <w:numFmt w:val="lowerRoman"/>
      <w:lvlText w:val="%3."/>
      <w:lvlJc w:val="right"/>
      <w:pPr>
        <w:ind w:left="2322" w:hanging="180"/>
      </w:pPr>
    </w:lvl>
    <w:lvl w:ilvl="3" w:tplc="1009000F" w:tentative="1">
      <w:start w:val="1"/>
      <w:numFmt w:val="decimal"/>
      <w:lvlText w:val="%4."/>
      <w:lvlJc w:val="left"/>
      <w:pPr>
        <w:ind w:left="3042" w:hanging="360"/>
      </w:pPr>
    </w:lvl>
    <w:lvl w:ilvl="4" w:tplc="10090019" w:tentative="1">
      <w:start w:val="1"/>
      <w:numFmt w:val="lowerLetter"/>
      <w:lvlText w:val="%5."/>
      <w:lvlJc w:val="left"/>
      <w:pPr>
        <w:ind w:left="3762" w:hanging="360"/>
      </w:pPr>
    </w:lvl>
    <w:lvl w:ilvl="5" w:tplc="1009001B" w:tentative="1">
      <w:start w:val="1"/>
      <w:numFmt w:val="lowerRoman"/>
      <w:lvlText w:val="%6."/>
      <w:lvlJc w:val="right"/>
      <w:pPr>
        <w:ind w:left="4482" w:hanging="180"/>
      </w:pPr>
    </w:lvl>
    <w:lvl w:ilvl="6" w:tplc="1009000F" w:tentative="1">
      <w:start w:val="1"/>
      <w:numFmt w:val="decimal"/>
      <w:lvlText w:val="%7."/>
      <w:lvlJc w:val="left"/>
      <w:pPr>
        <w:ind w:left="5202" w:hanging="360"/>
      </w:pPr>
    </w:lvl>
    <w:lvl w:ilvl="7" w:tplc="10090019" w:tentative="1">
      <w:start w:val="1"/>
      <w:numFmt w:val="lowerLetter"/>
      <w:lvlText w:val="%8."/>
      <w:lvlJc w:val="left"/>
      <w:pPr>
        <w:ind w:left="5922" w:hanging="360"/>
      </w:pPr>
    </w:lvl>
    <w:lvl w:ilvl="8" w:tplc="10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32" w15:restartNumberingAfterBreak="0">
    <w:nsid w:val="6B94596F"/>
    <w:multiLevelType w:val="hybridMultilevel"/>
    <w:tmpl w:val="957AF49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C94341E"/>
    <w:multiLevelType w:val="hybridMultilevel"/>
    <w:tmpl w:val="50B6E2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2447B9"/>
    <w:multiLevelType w:val="hybridMultilevel"/>
    <w:tmpl w:val="93F22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1384C12"/>
    <w:multiLevelType w:val="hybridMultilevel"/>
    <w:tmpl w:val="F6163E3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DB045D"/>
    <w:multiLevelType w:val="hybridMultilevel"/>
    <w:tmpl w:val="2A705E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D977C7"/>
    <w:multiLevelType w:val="hybridMultilevel"/>
    <w:tmpl w:val="CB6813C8"/>
    <w:lvl w:ilvl="0" w:tplc="4AD2B8D2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134C78"/>
    <w:multiLevelType w:val="hybridMultilevel"/>
    <w:tmpl w:val="9B1CFBB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1"/>
  </w:num>
  <w:num w:numId="3">
    <w:abstractNumId w:val="22"/>
  </w:num>
  <w:num w:numId="4">
    <w:abstractNumId w:val="26"/>
  </w:num>
  <w:num w:numId="5">
    <w:abstractNumId w:val="32"/>
  </w:num>
  <w:num w:numId="6">
    <w:abstractNumId w:val="19"/>
  </w:num>
  <w:num w:numId="7">
    <w:abstractNumId w:val="1"/>
  </w:num>
  <w:num w:numId="8">
    <w:abstractNumId w:val="27"/>
  </w:num>
  <w:num w:numId="9">
    <w:abstractNumId w:val="29"/>
  </w:num>
  <w:num w:numId="10">
    <w:abstractNumId w:val="5"/>
  </w:num>
  <w:num w:numId="11">
    <w:abstractNumId w:val="7"/>
  </w:num>
  <w:num w:numId="12">
    <w:abstractNumId w:val="30"/>
  </w:num>
  <w:num w:numId="13">
    <w:abstractNumId w:val="31"/>
  </w:num>
  <w:num w:numId="14">
    <w:abstractNumId w:val="37"/>
  </w:num>
  <w:num w:numId="15">
    <w:abstractNumId w:val="28"/>
  </w:num>
  <w:num w:numId="16">
    <w:abstractNumId w:val="33"/>
  </w:num>
  <w:num w:numId="17">
    <w:abstractNumId w:val="6"/>
  </w:num>
  <w:num w:numId="18">
    <w:abstractNumId w:val="12"/>
  </w:num>
  <w:num w:numId="19">
    <w:abstractNumId w:val="4"/>
  </w:num>
  <w:num w:numId="20">
    <w:abstractNumId w:val="18"/>
  </w:num>
  <w:num w:numId="21">
    <w:abstractNumId w:val="16"/>
  </w:num>
  <w:num w:numId="22">
    <w:abstractNumId w:val="20"/>
  </w:num>
  <w:num w:numId="23">
    <w:abstractNumId w:val="8"/>
  </w:num>
  <w:num w:numId="24">
    <w:abstractNumId w:val="2"/>
  </w:num>
  <w:num w:numId="25">
    <w:abstractNumId w:val="14"/>
  </w:num>
  <w:num w:numId="26">
    <w:abstractNumId w:val="3"/>
  </w:num>
  <w:num w:numId="27">
    <w:abstractNumId w:val="25"/>
  </w:num>
  <w:num w:numId="28">
    <w:abstractNumId w:val="36"/>
  </w:num>
  <w:num w:numId="29">
    <w:abstractNumId w:val="23"/>
  </w:num>
  <w:num w:numId="30">
    <w:abstractNumId w:val="35"/>
  </w:num>
  <w:num w:numId="31">
    <w:abstractNumId w:val="10"/>
  </w:num>
  <w:num w:numId="32">
    <w:abstractNumId w:val="38"/>
  </w:num>
  <w:num w:numId="33">
    <w:abstractNumId w:val="21"/>
  </w:num>
  <w:num w:numId="34">
    <w:abstractNumId w:val="0"/>
  </w:num>
  <w:num w:numId="35">
    <w:abstractNumId w:val="34"/>
  </w:num>
  <w:num w:numId="36">
    <w:abstractNumId w:val="9"/>
  </w:num>
  <w:num w:numId="37">
    <w:abstractNumId w:val="17"/>
  </w:num>
  <w:num w:numId="38">
    <w:abstractNumId w:val="24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trackRevisions/>
  <w:defaultTabStop w:val="720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F3B"/>
    <w:rsid w:val="000048F8"/>
    <w:rsid w:val="00010EF7"/>
    <w:rsid w:val="00012A1E"/>
    <w:rsid w:val="000171CE"/>
    <w:rsid w:val="00022738"/>
    <w:rsid w:val="00027186"/>
    <w:rsid w:val="0002723A"/>
    <w:rsid w:val="00027C6E"/>
    <w:rsid w:val="000311D7"/>
    <w:rsid w:val="00034155"/>
    <w:rsid w:val="00042561"/>
    <w:rsid w:val="00045594"/>
    <w:rsid w:val="00052C06"/>
    <w:rsid w:val="0006695D"/>
    <w:rsid w:val="000671CA"/>
    <w:rsid w:val="00067374"/>
    <w:rsid w:val="00082AD1"/>
    <w:rsid w:val="000932E2"/>
    <w:rsid w:val="00095AEB"/>
    <w:rsid w:val="000C5B46"/>
    <w:rsid w:val="000C6D00"/>
    <w:rsid w:val="000D05E3"/>
    <w:rsid w:val="000D39C7"/>
    <w:rsid w:val="000E0452"/>
    <w:rsid w:val="000E2D52"/>
    <w:rsid w:val="000E324C"/>
    <w:rsid w:val="000F6886"/>
    <w:rsid w:val="00100E74"/>
    <w:rsid w:val="001045D8"/>
    <w:rsid w:val="001478BC"/>
    <w:rsid w:val="001520AC"/>
    <w:rsid w:val="0016156E"/>
    <w:rsid w:val="00195B62"/>
    <w:rsid w:val="001B1C0B"/>
    <w:rsid w:val="001B3326"/>
    <w:rsid w:val="001B60B6"/>
    <w:rsid w:val="001C2898"/>
    <w:rsid w:val="001C7215"/>
    <w:rsid w:val="001E3DA1"/>
    <w:rsid w:val="002043B3"/>
    <w:rsid w:val="00224C98"/>
    <w:rsid w:val="00245264"/>
    <w:rsid w:val="00252F32"/>
    <w:rsid w:val="0025582A"/>
    <w:rsid w:val="002561C7"/>
    <w:rsid w:val="00257880"/>
    <w:rsid w:val="002714CA"/>
    <w:rsid w:val="002C47AC"/>
    <w:rsid w:val="002C67F1"/>
    <w:rsid w:val="002C7C57"/>
    <w:rsid w:val="002E6B28"/>
    <w:rsid w:val="002F1E60"/>
    <w:rsid w:val="003021D9"/>
    <w:rsid w:val="003229D7"/>
    <w:rsid w:val="00346FD9"/>
    <w:rsid w:val="003602A7"/>
    <w:rsid w:val="00364265"/>
    <w:rsid w:val="003675FB"/>
    <w:rsid w:val="00384214"/>
    <w:rsid w:val="00393A80"/>
    <w:rsid w:val="003A0C77"/>
    <w:rsid w:val="003D41E2"/>
    <w:rsid w:val="003E43E2"/>
    <w:rsid w:val="003E77BD"/>
    <w:rsid w:val="003E7DCE"/>
    <w:rsid w:val="003F1331"/>
    <w:rsid w:val="004065AE"/>
    <w:rsid w:val="004072A0"/>
    <w:rsid w:val="004164DA"/>
    <w:rsid w:val="00425E54"/>
    <w:rsid w:val="00464CBC"/>
    <w:rsid w:val="004747B3"/>
    <w:rsid w:val="0049586B"/>
    <w:rsid w:val="004A2AF0"/>
    <w:rsid w:val="004A5C90"/>
    <w:rsid w:val="004D6A6C"/>
    <w:rsid w:val="004D74CE"/>
    <w:rsid w:val="004E5859"/>
    <w:rsid w:val="004E6B02"/>
    <w:rsid w:val="004E780B"/>
    <w:rsid w:val="004F5CCB"/>
    <w:rsid w:val="0050271E"/>
    <w:rsid w:val="00502EF8"/>
    <w:rsid w:val="00504C16"/>
    <w:rsid w:val="00505646"/>
    <w:rsid w:val="00523CDA"/>
    <w:rsid w:val="00524A18"/>
    <w:rsid w:val="00555FB5"/>
    <w:rsid w:val="00562D1D"/>
    <w:rsid w:val="0056444D"/>
    <w:rsid w:val="00565C12"/>
    <w:rsid w:val="0059174A"/>
    <w:rsid w:val="0059411E"/>
    <w:rsid w:val="00594C9D"/>
    <w:rsid w:val="0059758D"/>
    <w:rsid w:val="005B794E"/>
    <w:rsid w:val="005D453D"/>
    <w:rsid w:val="005F769E"/>
    <w:rsid w:val="00607191"/>
    <w:rsid w:val="00621BE5"/>
    <w:rsid w:val="006357BE"/>
    <w:rsid w:val="00650E71"/>
    <w:rsid w:val="006604A3"/>
    <w:rsid w:val="006631D6"/>
    <w:rsid w:val="0066461C"/>
    <w:rsid w:val="00676914"/>
    <w:rsid w:val="00676951"/>
    <w:rsid w:val="006807AA"/>
    <w:rsid w:val="00683A6A"/>
    <w:rsid w:val="006A1FB8"/>
    <w:rsid w:val="006C46FD"/>
    <w:rsid w:val="006C4CD1"/>
    <w:rsid w:val="006D0B0C"/>
    <w:rsid w:val="006F0AC6"/>
    <w:rsid w:val="006F1AC5"/>
    <w:rsid w:val="006F34B5"/>
    <w:rsid w:val="006F6AC0"/>
    <w:rsid w:val="007012BC"/>
    <w:rsid w:val="00702B88"/>
    <w:rsid w:val="00703A90"/>
    <w:rsid w:val="00712425"/>
    <w:rsid w:val="00723779"/>
    <w:rsid w:val="00724E82"/>
    <w:rsid w:val="00744EC1"/>
    <w:rsid w:val="00746B4C"/>
    <w:rsid w:val="007549E2"/>
    <w:rsid w:val="00754DC6"/>
    <w:rsid w:val="00760877"/>
    <w:rsid w:val="00763A94"/>
    <w:rsid w:val="00764CCB"/>
    <w:rsid w:val="00766DDA"/>
    <w:rsid w:val="00770CBF"/>
    <w:rsid w:val="0077101F"/>
    <w:rsid w:val="007747DC"/>
    <w:rsid w:val="0077787D"/>
    <w:rsid w:val="00782509"/>
    <w:rsid w:val="00784815"/>
    <w:rsid w:val="00786056"/>
    <w:rsid w:val="007878C2"/>
    <w:rsid w:val="00797340"/>
    <w:rsid w:val="007C2690"/>
    <w:rsid w:val="007D15A4"/>
    <w:rsid w:val="007F2A3D"/>
    <w:rsid w:val="007F75B8"/>
    <w:rsid w:val="00800CAE"/>
    <w:rsid w:val="00843FE6"/>
    <w:rsid w:val="00845C4B"/>
    <w:rsid w:val="0085120B"/>
    <w:rsid w:val="0085574F"/>
    <w:rsid w:val="0087676B"/>
    <w:rsid w:val="008B30EB"/>
    <w:rsid w:val="008E33FF"/>
    <w:rsid w:val="008F335A"/>
    <w:rsid w:val="008F6984"/>
    <w:rsid w:val="00902349"/>
    <w:rsid w:val="00926489"/>
    <w:rsid w:val="009406D6"/>
    <w:rsid w:val="00942EE2"/>
    <w:rsid w:val="00954A3C"/>
    <w:rsid w:val="00966876"/>
    <w:rsid w:val="009919D1"/>
    <w:rsid w:val="009979D4"/>
    <w:rsid w:val="009A358B"/>
    <w:rsid w:val="009A60FE"/>
    <w:rsid w:val="009A6876"/>
    <w:rsid w:val="009A72F4"/>
    <w:rsid w:val="009B1943"/>
    <w:rsid w:val="009C39C6"/>
    <w:rsid w:val="009C651D"/>
    <w:rsid w:val="009D0DEF"/>
    <w:rsid w:val="009F39BB"/>
    <w:rsid w:val="00A00371"/>
    <w:rsid w:val="00A021CA"/>
    <w:rsid w:val="00A050E8"/>
    <w:rsid w:val="00A12CC4"/>
    <w:rsid w:val="00A66567"/>
    <w:rsid w:val="00AA151B"/>
    <w:rsid w:val="00AA58B9"/>
    <w:rsid w:val="00AA59AF"/>
    <w:rsid w:val="00AC3128"/>
    <w:rsid w:val="00AC7C63"/>
    <w:rsid w:val="00AE14BF"/>
    <w:rsid w:val="00AE62AE"/>
    <w:rsid w:val="00B12548"/>
    <w:rsid w:val="00B25F57"/>
    <w:rsid w:val="00B26633"/>
    <w:rsid w:val="00B26B24"/>
    <w:rsid w:val="00B5737E"/>
    <w:rsid w:val="00B6114F"/>
    <w:rsid w:val="00B64D12"/>
    <w:rsid w:val="00B66398"/>
    <w:rsid w:val="00B70444"/>
    <w:rsid w:val="00B709A9"/>
    <w:rsid w:val="00B7202F"/>
    <w:rsid w:val="00B826F8"/>
    <w:rsid w:val="00BA249F"/>
    <w:rsid w:val="00BB0968"/>
    <w:rsid w:val="00BD0E94"/>
    <w:rsid w:val="00BD1AF0"/>
    <w:rsid w:val="00BD7516"/>
    <w:rsid w:val="00BE65F6"/>
    <w:rsid w:val="00C06F58"/>
    <w:rsid w:val="00C2350F"/>
    <w:rsid w:val="00C40E71"/>
    <w:rsid w:val="00C47AF9"/>
    <w:rsid w:val="00C57729"/>
    <w:rsid w:val="00C83E1D"/>
    <w:rsid w:val="00C84EB0"/>
    <w:rsid w:val="00C94D8F"/>
    <w:rsid w:val="00CA15D7"/>
    <w:rsid w:val="00CA5CA4"/>
    <w:rsid w:val="00CB1282"/>
    <w:rsid w:val="00CD10C9"/>
    <w:rsid w:val="00CF442D"/>
    <w:rsid w:val="00D0635F"/>
    <w:rsid w:val="00D147D0"/>
    <w:rsid w:val="00D30054"/>
    <w:rsid w:val="00D30AAC"/>
    <w:rsid w:val="00D47B13"/>
    <w:rsid w:val="00D617BE"/>
    <w:rsid w:val="00D64B1E"/>
    <w:rsid w:val="00D74C88"/>
    <w:rsid w:val="00D92D1E"/>
    <w:rsid w:val="00D94ADF"/>
    <w:rsid w:val="00DB179E"/>
    <w:rsid w:val="00DB68ED"/>
    <w:rsid w:val="00DC1911"/>
    <w:rsid w:val="00DC2481"/>
    <w:rsid w:val="00DD54BD"/>
    <w:rsid w:val="00DE1F7B"/>
    <w:rsid w:val="00E059C7"/>
    <w:rsid w:val="00E11AC3"/>
    <w:rsid w:val="00E13872"/>
    <w:rsid w:val="00E22DB9"/>
    <w:rsid w:val="00E251A5"/>
    <w:rsid w:val="00E2536A"/>
    <w:rsid w:val="00E25F3B"/>
    <w:rsid w:val="00E50231"/>
    <w:rsid w:val="00E509F6"/>
    <w:rsid w:val="00E62BE1"/>
    <w:rsid w:val="00E62EA1"/>
    <w:rsid w:val="00E6500D"/>
    <w:rsid w:val="00E65263"/>
    <w:rsid w:val="00E71916"/>
    <w:rsid w:val="00E72CCD"/>
    <w:rsid w:val="00E80621"/>
    <w:rsid w:val="00E90D5C"/>
    <w:rsid w:val="00E9587E"/>
    <w:rsid w:val="00EA2373"/>
    <w:rsid w:val="00EA329D"/>
    <w:rsid w:val="00EB62FA"/>
    <w:rsid w:val="00EC0F3A"/>
    <w:rsid w:val="00ED208B"/>
    <w:rsid w:val="00ED3A2F"/>
    <w:rsid w:val="00EE473C"/>
    <w:rsid w:val="00EF08CA"/>
    <w:rsid w:val="00EF3399"/>
    <w:rsid w:val="00EF375C"/>
    <w:rsid w:val="00EF474D"/>
    <w:rsid w:val="00F34D74"/>
    <w:rsid w:val="00F4407C"/>
    <w:rsid w:val="00F55D26"/>
    <w:rsid w:val="00F61D99"/>
    <w:rsid w:val="00F62EA6"/>
    <w:rsid w:val="00F85FA4"/>
    <w:rsid w:val="00F90CE9"/>
    <w:rsid w:val="00F947DD"/>
    <w:rsid w:val="00F952B1"/>
    <w:rsid w:val="00FA3FA6"/>
    <w:rsid w:val="00FA64AC"/>
    <w:rsid w:val="00FC3F2F"/>
    <w:rsid w:val="00FC41AC"/>
    <w:rsid w:val="00FC5A33"/>
    <w:rsid w:val="00FD35FF"/>
    <w:rsid w:val="00FD399A"/>
    <w:rsid w:val="00FE1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."/>
  <w:listSeparator w:val=","/>
  <w14:docId w14:val="6FCA3DAF"/>
  <w15:chartTrackingRefBased/>
  <w15:docId w15:val="{6E0880DD-AFD4-40A5-A63D-9BE19989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main body copy"/>
    <w:qFormat/>
    <w:rsid w:val="002C7C57"/>
    <w:pPr>
      <w:spacing w:after="160" w:line="259" w:lineRule="auto"/>
    </w:pPr>
    <w:rPr>
      <w:rFonts w:ascii="Calibri Light" w:hAnsi="Calibri Light"/>
      <w:sz w:val="22"/>
      <w:szCs w:val="22"/>
      <w:lang w:eastAsia="en-US"/>
    </w:rPr>
  </w:style>
  <w:style w:type="paragraph" w:styleId="Heading1">
    <w:name w:val="heading 1"/>
    <w:aliases w:val="1st heading"/>
    <w:basedOn w:val="Normal"/>
    <w:next w:val="Normal"/>
    <w:link w:val="Heading1Char"/>
    <w:uiPriority w:val="9"/>
    <w:qFormat/>
    <w:rsid w:val="00042561"/>
    <w:pPr>
      <w:keepNext/>
      <w:keepLines/>
      <w:spacing w:before="240" w:after="0"/>
      <w:outlineLvl w:val="0"/>
    </w:pPr>
    <w:rPr>
      <w:rFonts w:eastAsia="Times New Roman"/>
      <w:color w:val="2E2B7F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C94D8F"/>
    <w:pPr>
      <w:keepNext/>
      <w:keepLines/>
      <w:spacing w:before="40" w:after="0"/>
      <w:outlineLvl w:val="1"/>
    </w:pPr>
    <w:rPr>
      <w:rFonts w:eastAsia="Times New Roman"/>
      <w:color w:val="2E2B7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1st heading Char"/>
    <w:link w:val="Heading1"/>
    <w:uiPriority w:val="9"/>
    <w:rsid w:val="00042561"/>
    <w:rPr>
      <w:rFonts w:ascii="Calibri Light" w:eastAsia="Times New Roman" w:hAnsi="Calibri Light" w:cs="Times New Roman"/>
      <w:color w:val="2E2B7F"/>
      <w:sz w:val="36"/>
      <w:szCs w:val="36"/>
      <w:lang w:val="en-US"/>
    </w:rPr>
  </w:style>
  <w:style w:type="paragraph" w:customStyle="1" w:styleId="Default">
    <w:name w:val="Default"/>
    <w:rsid w:val="006A1FB8"/>
    <w:pPr>
      <w:autoSpaceDE w:val="0"/>
      <w:autoSpaceDN w:val="0"/>
      <w:adjustRightInd w:val="0"/>
    </w:pPr>
    <w:rPr>
      <w:rFonts w:ascii="HelveticaNeue LT 55 Roman" w:hAnsi="HelveticaNeue LT 55 Roman" w:cs="HelveticaNeue LT 55 Roman"/>
      <w:color w:val="000000"/>
      <w:sz w:val="24"/>
      <w:szCs w:val="24"/>
      <w:lang w:eastAsia="en-US"/>
    </w:rPr>
  </w:style>
  <w:style w:type="character" w:customStyle="1" w:styleId="Heading2Char">
    <w:name w:val="Heading 2 Char"/>
    <w:link w:val="Heading2"/>
    <w:uiPriority w:val="9"/>
    <w:rsid w:val="00C94D8F"/>
    <w:rPr>
      <w:rFonts w:ascii="Calibri Light" w:eastAsia="Times New Roman" w:hAnsi="Calibri Light" w:cs="Times New Roman"/>
      <w:color w:val="2E2B7F"/>
      <w:sz w:val="26"/>
      <w:szCs w:val="26"/>
    </w:rPr>
  </w:style>
  <w:style w:type="paragraph" w:styleId="ListParagraph">
    <w:name w:val="List Paragraph"/>
    <w:aliases w:val="numbers"/>
    <w:basedOn w:val="Normal"/>
    <w:uiPriority w:val="34"/>
    <w:qFormat/>
    <w:rsid w:val="00E25F3B"/>
    <w:pPr>
      <w:contextualSpacing/>
    </w:pPr>
  </w:style>
  <w:style w:type="paragraph" w:styleId="NoSpacing">
    <w:name w:val="No Spacing"/>
    <w:aliases w:val="bullets"/>
    <w:basedOn w:val="column"/>
    <w:uiPriority w:val="1"/>
    <w:qFormat/>
    <w:rsid w:val="003A0C77"/>
  </w:style>
  <w:style w:type="character" w:styleId="Hyperlink">
    <w:name w:val="Hyperlink"/>
    <w:uiPriority w:val="99"/>
    <w:unhideWhenUsed/>
    <w:rsid w:val="0050271E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4A5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A5C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4A5C9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A5C9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A5C90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A5C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A5C9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00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0CAE"/>
  </w:style>
  <w:style w:type="paragraph" w:styleId="Footer">
    <w:name w:val="footer"/>
    <w:basedOn w:val="Normal"/>
    <w:link w:val="FooterChar"/>
    <w:uiPriority w:val="99"/>
    <w:unhideWhenUsed/>
    <w:rsid w:val="00800C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0CAE"/>
  </w:style>
  <w:style w:type="paragraph" w:customStyle="1" w:styleId="column">
    <w:name w:val="column"/>
    <w:basedOn w:val="Default"/>
    <w:next w:val="Default"/>
    <w:rsid w:val="007F75B8"/>
    <w:pPr>
      <w:numPr>
        <w:numId w:val="26"/>
      </w:numPr>
      <w:ind w:right="-142"/>
    </w:pPr>
    <w:rPr>
      <w:rFonts w:ascii="Calibri Light" w:hAnsi="Calibri Light" w:cs="Calibri Light"/>
      <w:color w:val="auto"/>
      <w:sz w:val="22"/>
      <w:szCs w:val="22"/>
    </w:rPr>
  </w:style>
  <w:style w:type="paragraph" w:customStyle="1" w:styleId="2ndheading">
    <w:name w:val="2nd heading"/>
    <w:basedOn w:val="Heading2"/>
    <w:qFormat/>
    <w:rsid w:val="003675FB"/>
    <w:pPr>
      <w:spacing w:line="300" w:lineRule="auto"/>
    </w:pPr>
  </w:style>
  <w:style w:type="character" w:styleId="PageNumber">
    <w:name w:val="page number"/>
    <w:basedOn w:val="DefaultParagraphFont"/>
    <w:uiPriority w:val="99"/>
    <w:semiHidden/>
    <w:unhideWhenUsed/>
    <w:rsid w:val="00425E54"/>
  </w:style>
  <w:style w:type="paragraph" w:customStyle="1" w:styleId="3rdheading">
    <w:name w:val="3rd heading"/>
    <w:basedOn w:val="Default"/>
    <w:qFormat/>
    <w:rsid w:val="00562D1D"/>
    <w:pPr>
      <w:spacing w:line="276" w:lineRule="auto"/>
      <w:ind w:left="-284" w:right="-142"/>
    </w:pPr>
    <w:rPr>
      <w:rFonts w:ascii="Calibri" w:hAnsi="Calibri" w:cs="Calibri"/>
      <w:b/>
      <w:bCs/>
      <w:color w:val="auto"/>
      <w:sz w:val="22"/>
      <w:szCs w:val="22"/>
    </w:rPr>
  </w:style>
  <w:style w:type="paragraph" w:customStyle="1" w:styleId="4thheading">
    <w:name w:val="4th heading"/>
    <w:basedOn w:val="Default"/>
    <w:qFormat/>
    <w:rsid w:val="003675FB"/>
    <w:pPr>
      <w:ind w:right="-142"/>
    </w:pPr>
    <w:rPr>
      <w:rFonts w:ascii="Calibri" w:hAnsi="Calibri" w:cs="Calibri"/>
      <w:color w:val="auto"/>
      <w:sz w:val="22"/>
      <w:szCs w:val="22"/>
    </w:rPr>
  </w:style>
  <w:style w:type="table" w:styleId="TableGrid">
    <w:name w:val="Table Grid"/>
    <w:basedOn w:val="TableNormal"/>
    <w:uiPriority w:val="39"/>
    <w:rsid w:val="00DC24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6">
    <w:name w:val="Grid Table 1 Light Accent 6"/>
    <w:basedOn w:val="TableNormal"/>
    <w:uiPriority w:val="46"/>
    <w:rsid w:val="00DC2481"/>
    <w:tblPr>
      <w:tblStyleRowBandSize w:val="1"/>
      <w:tblStyleColBandSize w:val="1"/>
      <w:tblBorders>
        <w:top w:val="single" w:sz="4" w:space="0" w:color="C5E0B3"/>
        <w:left w:val="single" w:sz="4" w:space="0" w:color="C5E0B3"/>
        <w:bottom w:val="single" w:sz="4" w:space="0" w:color="C5E0B3"/>
        <w:right w:val="single" w:sz="4" w:space="0" w:color="C5E0B3"/>
        <w:insideH w:val="single" w:sz="4" w:space="0" w:color="C5E0B3"/>
        <w:insideV w:val="single" w:sz="4" w:space="0" w:color="C5E0B3"/>
      </w:tblBorders>
    </w:tblPr>
    <w:tblStylePr w:type="firstRow">
      <w:rPr>
        <w:b/>
        <w:bCs/>
      </w:rPr>
      <w:tblPr/>
      <w:tcPr>
        <w:tcBorders>
          <w:bottom w:val="single" w:sz="12" w:space="0" w:color="A8D08D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3-Accent6">
    <w:name w:val="Grid Table 3 Accent 6"/>
    <w:basedOn w:val="TableNormal"/>
    <w:uiPriority w:val="48"/>
    <w:rsid w:val="007D15A4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  <w:tblStylePr w:type="neCell">
      <w:tblPr/>
      <w:tcPr>
        <w:tcBorders>
          <w:bottom w:val="single" w:sz="4" w:space="0" w:color="A8D08D"/>
        </w:tcBorders>
      </w:tcPr>
    </w:tblStylePr>
    <w:tblStylePr w:type="nwCell">
      <w:tblPr/>
      <w:tcPr>
        <w:tcBorders>
          <w:bottom w:val="single" w:sz="4" w:space="0" w:color="A8D08D"/>
        </w:tcBorders>
      </w:tcPr>
    </w:tblStylePr>
    <w:tblStylePr w:type="seCell">
      <w:tblPr/>
      <w:tcPr>
        <w:tcBorders>
          <w:top w:val="single" w:sz="4" w:space="0" w:color="A8D08D"/>
        </w:tcBorders>
      </w:tcPr>
    </w:tblStylePr>
    <w:tblStylePr w:type="swCell">
      <w:tblPr/>
      <w:tcPr>
        <w:tcBorders>
          <w:top w:val="single" w:sz="4" w:space="0" w:color="A8D08D"/>
        </w:tcBorders>
      </w:tcPr>
    </w:tblStylePr>
  </w:style>
  <w:style w:type="table" w:styleId="GridTable3">
    <w:name w:val="Grid Table 3"/>
    <w:basedOn w:val="TableNormal"/>
    <w:uiPriority w:val="48"/>
    <w:rsid w:val="007D15A4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table" w:styleId="PlainTable3">
    <w:name w:val="Plain Table 3"/>
    <w:basedOn w:val="TableNormal"/>
    <w:uiPriority w:val="43"/>
    <w:rsid w:val="007D15A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subbullets">
    <w:name w:val="sub bullets"/>
    <w:basedOn w:val="NoSpacing"/>
    <w:qFormat/>
    <w:rsid w:val="00E25F3B"/>
    <w:pPr>
      <w:numPr>
        <w:ilvl w:val="1"/>
        <w:numId w:val="34"/>
      </w:numPr>
      <w:autoSpaceDE/>
      <w:autoSpaceDN/>
      <w:adjustRightInd/>
      <w:ind w:left="426" w:right="0" w:hanging="219"/>
    </w:pPr>
    <w:rPr>
      <w:rFonts w:cs="Calibri"/>
    </w:rPr>
  </w:style>
  <w:style w:type="character" w:styleId="Strong">
    <w:name w:val="Strong"/>
    <w:uiPriority w:val="22"/>
    <w:rsid w:val="00E138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9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mailto:worksafe@gov.yk.ca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Volumes\full%20job%20listing\warp2\PROJECTS%20-%20ALL\WCB%20-%20Workers%20Compensation%20Board\--for%20g%20drive\J-0824%20-%20Safety%20talks\construction\Safety%20talks%20template%20-%202021-05-18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Safety talks template - 2021-05-18</Template>
  <TotalTime>29</TotalTime>
  <Pages>3</Pages>
  <Words>567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YWCHSB</Company>
  <LinksUpToDate>false</LinksUpToDate>
  <CharactersWithSpaces>3862</CharactersWithSpaces>
  <SharedDoc>false</SharedDoc>
  <HLinks>
    <vt:vector size="6" baseType="variant">
      <vt:variant>
        <vt:i4>6946898</vt:i4>
      </vt:variant>
      <vt:variant>
        <vt:i4>0</vt:i4>
      </vt:variant>
      <vt:variant>
        <vt:i4>0</vt:i4>
      </vt:variant>
      <vt:variant>
        <vt:i4>5</vt:i4>
      </vt:variant>
      <vt:variant>
        <vt:lpwstr>mailto:work.safe@gov.yk.ca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LeBrun</dc:creator>
  <cp:keywords/>
  <dc:description/>
  <cp:lastModifiedBy>Noah.Chaikel</cp:lastModifiedBy>
  <cp:revision>7</cp:revision>
  <dcterms:created xsi:type="dcterms:W3CDTF">2021-10-19T19:52:00Z</dcterms:created>
  <dcterms:modified xsi:type="dcterms:W3CDTF">2022-02-14T15:31:00Z</dcterms:modified>
</cp:coreProperties>
</file>